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3BC60" w14:textId="77777777" w:rsidR="00CD0F89" w:rsidRDefault="00CD0F89" w:rsidP="00077E49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</w:p>
    <w:p w14:paraId="28BBDFD5" w14:textId="14D7F04D" w:rsidR="00077E49" w:rsidRPr="00CD0F89" w:rsidRDefault="00BB1CF2" w:rsidP="00CD0F89">
      <w:pPr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  <w:r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 xml:space="preserve">Instructivo </w:t>
      </w:r>
      <w:r w:rsidR="00CD0F89" w:rsidRPr="00CD0F89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>de instalación y configuración VPN</w:t>
      </w:r>
    </w:p>
    <w:p w14:paraId="4A86C658" w14:textId="77A75B36" w:rsidR="00077E49" w:rsidRDefault="00CD0F89" w:rsidP="00CD0F89">
      <w:pPr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  <w:r w:rsidRPr="00CD0F89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 xml:space="preserve">En computador </w:t>
      </w:r>
      <w:r w:rsidR="00BB7291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>MAC</w:t>
      </w:r>
    </w:p>
    <w:p w14:paraId="6BE9B33C" w14:textId="28DEE781" w:rsidR="00CD0F89" w:rsidRDefault="00CD0F89" w:rsidP="00CD0F89">
      <w:pPr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0A6409AC" w14:textId="06FA47A2" w:rsidR="00CD0F89" w:rsidRDefault="00CD0F89" w:rsidP="00CD0F89">
      <w:pPr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4A9AB60B" w14:textId="1950023B" w:rsidR="00CD0F89" w:rsidRPr="003D69E9" w:rsidRDefault="00CD0F89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3D69E9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Propósito</w:t>
      </w:r>
      <w:r w:rsidR="004379A0" w:rsidRPr="003D69E9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 xml:space="preserve">: </w:t>
      </w:r>
    </w:p>
    <w:p w14:paraId="2D7244C3" w14:textId="1537E9F1" w:rsidR="004379A0" w:rsidRPr="003D69E9" w:rsidRDefault="004379A0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</w:p>
    <w:p w14:paraId="1D16725C" w14:textId="536A7A48" w:rsidR="004379A0" w:rsidRPr="003D69E9" w:rsidRDefault="004379A0" w:rsidP="00CD0F89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3D69E9">
        <w:rPr>
          <w:rFonts w:ascii="Helvetica" w:eastAsia="Times New Roman" w:hAnsi="Helvetica" w:cs="Helvetica"/>
          <w:color w:val="000000"/>
          <w:szCs w:val="24"/>
          <w:lang w:val="es-CO" w:eastAsia="es-CO"/>
        </w:rPr>
        <w:t>Brindar instrucciones para la instalación y configuración de la VPN en computadores personales-MAC con ocasión a la implementación del home office.</w:t>
      </w:r>
    </w:p>
    <w:p w14:paraId="195E60EF" w14:textId="3204E04D" w:rsidR="00CD0F89" w:rsidRPr="003D69E9" w:rsidRDefault="00CD0F89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</w:p>
    <w:p w14:paraId="472BEE7F" w14:textId="7D8FF71D" w:rsidR="00CD0F89" w:rsidRPr="003D69E9" w:rsidRDefault="004379A0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3D69E9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Alcance:</w:t>
      </w:r>
    </w:p>
    <w:p w14:paraId="170816F6" w14:textId="77831137" w:rsidR="004379A0" w:rsidRPr="003D69E9" w:rsidRDefault="004379A0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</w:p>
    <w:p w14:paraId="7A38627D" w14:textId="46F08869" w:rsidR="004379A0" w:rsidRPr="003D69E9" w:rsidRDefault="004379A0" w:rsidP="00CD0F89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3D69E9">
        <w:rPr>
          <w:rFonts w:ascii="Helvetica" w:eastAsia="Times New Roman" w:hAnsi="Helvetica" w:cs="Helvetica"/>
          <w:color w:val="000000"/>
          <w:szCs w:val="24"/>
          <w:lang w:val="es-CO" w:eastAsia="es-CO"/>
        </w:rPr>
        <w:t xml:space="preserve">Inicia con el acceso a la plataforma del VPN y su descarga, posteriormente indica el paso a paso y finaliza enunciando las rutas </w:t>
      </w:r>
      <w:r w:rsidR="00C15205" w:rsidRPr="003D69E9">
        <w:rPr>
          <w:rFonts w:ascii="Helvetica" w:eastAsia="Times New Roman" w:hAnsi="Helvetica" w:cs="Helvetica"/>
          <w:color w:val="000000"/>
          <w:szCs w:val="24"/>
          <w:lang w:val="es-CO" w:eastAsia="es-CO"/>
        </w:rPr>
        <w:t>de consulta en caso de presentarse errores.</w:t>
      </w:r>
    </w:p>
    <w:p w14:paraId="2395561D" w14:textId="6C40DEAC" w:rsidR="00CD0F89" w:rsidRPr="003D69E9" w:rsidRDefault="00CD0F89" w:rsidP="00C15205">
      <w:pPr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</w:p>
    <w:p w14:paraId="4FF2AE40" w14:textId="5B182E02" w:rsidR="00CD0F89" w:rsidRPr="003D69E9" w:rsidRDefault="00CD0F89" w:rsidP="00CD0F89">
      <w:pPr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3D69E9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Paso a paso</w:t>
      </w:r>
      <w:r w:rsidR="00F03CEA" w:rsidRPr="003D69E9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:</w:t>
      </w:r>
    </w:p>
    <w:p w14:paraId="2F740140" w14:textId="1E7BBCD6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8"/>
          <w:szCs w:val="28"/>
        </w:rPr>
      </w:pPr>
      <w:bookmarkStart w:id="0" w:name="_GoBack"/>
      <w:bookmarkEnd w:id="0"/>
    </w:p>
    <w:p w14:paraId="1060C194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Ingrese al siguiente Link  </w:t>
      </w:r>
      <w:hyperlink r:id="rId7" w:history="1">
        <w:r w:rsidRPr="00CD0F89">
          <w:rPr>
            <w:rStyle w:val="Hipervnculo"/>
            <w:rFonts w:ascii="Helvetica" w:hAnsi="Helvetica" w:cs="Helvetica"/>
            <w:sz w:val="22"/>
            <w:szCs w:val="22"/>
          </w:rPr>
          <w:t>https://www.fortinet.com/support/product-downloads</w:t>
        </w:r>
      </w:hyperlink>
      <w:r w:rsidRPr="00CD0F89">
        <w:rPr>
          <w:rFonts w:ascii="Helvetica" w:hAnsi="Helvetica" w:cs="Helvetica"/>
          <w:sz w:val="22"/>
          <w:szCs w:val="22"/>
        </w:rPr>
        <w:t xml:space="preserve"> </w:t>
      </w:r>
      <w:r w:rsidRPr="00CD0F89">
        <w:rPr>
          <w:rFonts w:ascii="Helvetica" w:hAnsi="Helvetica" w:cs="Helvetica"/>
          <w:color w:val="000000"/>
          <w:sz w:val="22"/>
          <w:szCs w:val="22"/>
        </w:rPr>
        <w:t xml:space="preserve"> y realice la descarga del software cliente para establecer la conexión VPN.</w:t>
      </w:r>
    </w:p>
    <w:p w14:paraId="6AEF0F9F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0374430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Selección la opción de descarga,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Download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 xml:space="preserve"> Mac OS, ver imagen.</w:t>
      </w:r>
    </w:p>
    <w:p w14:paraId="133FE857" w14:textId="77777777" w:rsidR="00077E49" w:rsidRPr="00CD0F89" w:rsidRDefault="00077E49" w:rsidP="00077E49">
      <w:pPr>
        <w:pStyle w:val="Prrafodelista"/>
        <w:rPr>
          <w:rFonts w:ascii="Helvetica" w:hAnsi="Helvetica" w:cs="Helvetica"/>
          <w:color w:val="000000"/>
          <w:sz w:val="22"/>
          <w:szCs w:val="22"/>
          <w:lang w:val="es-CO"/>
        </w:rPr>
      </w:pPr>
    </w:p>
    <w:p w14:paraId="15C111AC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01A391C9" wp14:editId="7B1C7AEC">
            <wp:extent cx="5607050" cy="3073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FB293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D0288FD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Una vez realizada la descarga del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Forticlient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 xml:space="preserve"> diríjase a la carpeta descargas, donde ubicara el software descargado, ver imagen.</w:t>
      </w:r>
    </w:p>
    <w:p w14:paraId="654E5F13" w14:textId="6BF26F63" w:rsidR="00077E4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4EA82CB0" w14:textId="1A5637E7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8AB6903" w14:textId="66493EB8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22F7FE13" w14:textId="29F18FDE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328EF2C" w14:textId="77777777" w:rsidR="00CD0F89" w:rsidRP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AA23DD6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0EA4A4B4" wp14:editId="5D4F3ADF">
            <wp:extent cx="4216574" cy="2101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81" cy="21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FDBB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44FC7CAB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Una vez ubicado el archivo de doble clic sobre el mismo para que aparezca una ventana emergente con el instalador, ver imagen.</w:t>
      </w:r>
    </w:p>
    <w:p w14:paraId="254777CD" w14:textId="77777777" w:rsidR="00077E49" w:rsidRPr="00CD0F89" w:rsidRDefault="00077E49" w:rsidP="00077E49">
      <w:pPr>
        <w:pStyle w:val="xmsonormal"/>
        <w:ind w:left="360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41CBB87B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439260AB" wp14:editId="4A61D0FD">
            <wp:extent cx="2963545" cy="952339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40" cy="96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D314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De doble clic en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FortiClientUpdate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>, para que aparezca una ventana de seguridad solicitando permisos, de clic en la opción de Abrir, ver imágenes.</w:t>
      </w:r>
    </w:p>
    <w:p w14:paraId="3B9FA5CB" w14:textId="77777777" w:rsidR="00077E49" w:rsidRPr="00CD0F89" w:rsidRDefault="00077E49" w:rsidP="00077E49">
      <w:pPr>
        <w:pStyle w:val="xmsonormal"/>
        <w:ind w:left="360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6A83C94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6A87DFB6" wp14:editId="379A3B29">
            <wp:extent cx="2923540" cy="1038225"/>
            <wp:effectExtent l="0" t="0" r="0" b="9525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73" cy="10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DFD2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4E1F3E0D" w14:textId="77777777" w:rsidR="00077E49" w:rsidRPr="00CD0F89" w:rsidRDefault="00077E49" w:rsidP="00077E49">
      <w:pPr>
        <w:pStyle w:val="xmsonormal"/>
        <w:numPr>
          <w:ilvl w:val="0"/>
          <w:numId w:val="11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Aparece una ventana emergente y al finalizar la descarga se habilitará el botón de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Install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 xml:space="preserve"> al cual debe dar clic, ver imagen.</w:t>
      </w:r>
    </w:p>
    <w:p w14:paraId="1F9C4C7F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4A2F5A76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484D2203" wp14:editId="62ABB42A">
            <wp:extent cx="2778035" cy="129540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50" cy="13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E2ECC" w14:textId="662DF49A" w:rsidR="00077E4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C0DB36E" w14:textId="79472C1B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A74114D" w14:textId="56561CE8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409FD8F5" w14:textId="77777777" w:rsidR="00CD0F89" w:rsidRP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5645F7FD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Oprima la opción Continuar</w:t>
      </w:r>
    </w:p>
    <w:p w14:paraId="5547815F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33AF8E6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7E94B782" wp14:editId="2A50E400">
            <wp:extent cx="3095732" cy="219099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80" cy="22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4BCB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4747AC72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23AF7B71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Oprima la opción Continuar</w:t>
      </w:r>
    </w:p>
    <w:p w14:paraId="1E1F525A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2A7184B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7C478B85" wp14:editId="5FC05E02">
            <wp:extent cx="2826328" cy="1996486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19" cy="20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C7AB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0F07BD78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Aparece una ventana de seguridad a la cual, de clic en la opción Acepto, ver imagen.</w:t>
      </w:r>
    </w:p>
    <w:p w14:paraId="36FC6FF9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0D6072F6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71E353C2" wp14:editId="39111BEF">
            <wp:extent cx="3449782" cy="1157442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92" cy="11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F021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18D6F4A3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Oprima la opción Instalar</w:t>
      </w:r>
    </w:p>
    <w:p w14:paraId="0973D21B" w14:textId="7D4CE829" w:rsidR="00077E4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A735D4A" w14:textId="47AFC689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D605C7F" w14:textId="5A93AAD5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6E0D9F6B" w14:textId="01CBEAC4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6FA0C11" w14:textId="2A8E1A9D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289FC4F0" w14:textId="478F3752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5C4A28F7" w14:textId="77777777" w:rsidR="00CD0F89" w:rsidRP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3B5014D3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60696D60" wp14:editId="69E77757">
            <wp:extent cx="3567394" cy="19335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30" cy="195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B347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2F596F5B" w14:textId="77777777" w:rsidR="00077E49" w:rsidRPr="00CD0F89" w:rsidRDefault="00077E49" w:rsidP="00077E49">
      <w:pPr>
        <w:pStyle w:val="xmsonormal"/>
        <w:ind w:left="1080"/>
        <w:rPr>
          <w:rFonts w:ascii="Helvetica" w:hAnsi="Helvetica" w:cs="Helvetica"/>
          <w:color w:val="000000"/>
          <w:sz w:val="22"/>
          <w:szCs w:val="22"/>
        </w:rPr>
      </w:pPr>
    </w:p>
    <w:p w14:paraId="1511B141" w14:textId="77777777" w:rsidR="00077E49" w:rsidRPr="00CD0F89" w:rsidRDefault="00077E49" w:rsidP="00077E49">
      <w:pPr>
        <w:pStyle w:val="xmsonormal"/>
        <w:numPr>
          <w:ilvl w:val="0"/>
          <w:numId w:val="11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Aparece un mensaje solicitando las credenciales del usuario del equipo, una vez ingresadas de clic en la opción Instalar Software, ver imagen.</w:t>
      </w:r>
    </w:p>
    <w:p w14:paraId="62C9D11E" w14:textId="77777777" w:rsidR="00077E49" w:rsidRPr="00CD0F89" w:rsidRDefault="00077E49" w:rsidP="00077E49">
      <w:pPr>
        <w:pStyle w:val="xmsonormal"/>
        <w:ind w:left="1080"/>
        <w:rPr>
          <w:rFonts w:ascii="Helvetica" w:hAnsi="Helvetica" w:cs="Helvetica"/>
          <w:color w:val="000000"/>
          <w:sz w:val="22"/>
          <w:szCs w:val="22"/>
        </w:rPr>
      </w:pPr>
    </w:p>
    <w:p w14:paraId="7368692D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5A31BF48" wp14:editId="41840AAB">
            <wp:extent cx="4000500" cy="2013857"/>
            <wp:effectExtent l="0" t="0" r="0" b="571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01" cy="20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D82A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674C7DA0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Hay inicia el proceso de instalación del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Forticlient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 xml:space="preserve">, una vez termine el proceso oprima la opción finalizar </w:t>
      </w:r>
    </w:p>
    <w:p w14:paraId="7C7C5011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          </w:t>
      </w: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019A0FFA" wp14:editId="47EFBDB2">
            <wp:extent cx="4022522" cy="2454910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84" cy="24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8A06D" w14:textId="3E2AAA5E" w:rsidR="00077E4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5D6BBBB" w14:textId="0E66301D" w:rsid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1509411" w14:textId="77777777" w:rsidR="00CD0F89" w:rsidRPr="00CD0F89" w:rsidRDefault="00CD0F8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3CF4000" w14:textId="77777777" w:rsidR="00077E49" w:rsidRPr="00CD0F89" w:rsidRDefault="00077E49" w:rsidP="00077E49">
      <w:pPr>
        <w:pStyle w:val="xmsonormal"/>
        <w:numPr>
          <w:ilvl w:val="0"/>
          <w:numId w:val="5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Una vez instalado el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Forticlient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>, ubique en la barra de herramientas parte superior de la pantalla un icono de color negro, de clic derecho sobre el mismo, ver imágenes.</w:t>
      </w:r>
    </w:p>
    <w:p w14:paraId="70D727FF" w14:textId="77777777" w:rsidR="00077E49" w:rsidRPr="00CD0F89" w:rsidRDefault="00077E49" w:rsidP="00077E49">
      <w:pPr>
        <w:pStyle w:val="xmsonormal"/>
        <w:ind w:left="360"/>
        <w:rPr>
          <w:rFonts w:ascii="Helvetica" w:hAnsi="Helvetica" w:cs="Helvetica"/>
          <w:color w:val="000000"/>
          <w:sz w:val="22"/>
          <w:szCs w:val="22"/>
        </w:rPr>
      </w:pPr>
    </w:p>
    <w:p w14:paraId="09266657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1D00F085" wp14:editId="4817E277">
            <wp:extent cx="2120900" cy="657238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76" cy="6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89">
        <w:rPr>
          <w:rFonts w:ascii="Helvetica" w:hAnsi="Helvetica" w:cs="Helvetica"/>
          <w:color w:val="000000"/>
          <w:sz w:val="22"/>
          <w:szCs w:val="22"/>
        </w:rPr>
        <w:t xml:space="preserve">   </w:t>
      </w:r>
    </w:p>
    <w:p w14:paraId="2130BF18" w14:textId="77777777" w:rsidR="00077E49" w:rsidRPr="00CD0F89" w:rsidRDefault="00077E49" w:rsidP="00077E49">
      <w:pPr>
        <w:pStyle w:val="xmsonormal"/>
        <w:ind w:left="1080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661FCAFE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Aparece una lista desplegable, de clic en la opción “Abril Consola de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FortiClient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>”, ver imágenes.</w:t>
      </w:r>
    </w:p>
    <w:p w14:paraId="6CBB52DB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69667A91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     </w:t>
      </w: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5757BDA4" wp14:editId="67C398C8">
            <wp:extent cx="2421492" cy="6318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22" cy="64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89">
        <w:rPr>
          <w:rFonts w:ascii="Helvetica" w:hAnsi="Helvetica" w:cs="Helvetica"/>
          <w:color w:val="000000"/>
          <w:sz w:val="22"/>
          <w:szCs w:val="22"/>
        </w:rPr>
        <w:t xml:space="preserve"> </w:t>
      </w:r>
    </w:p>
    <w:p w14:paraId="1B78F2CE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0A07926B" w14:textId="77777777" w:rsidR="00077E49" w:rsidRPr="00CD0F89" w:rsidRDefault="00077E49" w:rsidP="00077E49">
      <w:pPr>
        <w:pStyle w:val="xmsonormal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b/>
          <w:color w:val="000000"/>
          <w:sz w:val="22"/>
          <w:szCs w:val="22"/>
        </w:rPr>
        <w:t xml:space="preserve">NOTA: </w:t>
      </w:r>
      <w:r w:rsidRPr="00CD0F89">
        <w:rPr>
          <w:rFonts w:ascii="Helvetica" w:hAnsi="Helvetica" w:cs="Helvetica"/>
          <w:color w:val="000000"/>
          <w:sz w:val="22"/>
          <w:szCs w:val="22"/>
        </w:rPr>
        <w:t>Si la VPN ya está configurada en su equipo para conectarse únicamente en la lista desplegable de clic en la opción Conectar a DAFP_PPAL, ver imagen.</w:t>
      </w:r>
    </w:p>
    <w:p w14:paraId="5F88D495" w14:textId="77777777" w:rsidR="00077E49" w:rsidRPr="00CD0F89" w:rsidRDefault="00077E49" w:rsidP="00077E49">
      <w:pPr>
        <w:pStyle w:val="xmsonormal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  </w:t>
      </w:r>
    </w:p>
    <w:p w14:paraId="1F503D6F" w14:textId="77777777" w:rsidR="00077E49" w:rsidRPr="00CD0F89" w:rsidRDefault="00077E49" w:rsidP="00077E49">
      <w:pPr>
        <w:pStyle w:val="xmsonormal"/>
        <w:ind w:left="108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66B1119D" wp14:editId="0E9646BB">
            <wp:extent cx="2721157" cy="1003935"/>
            <wp:effectExtent l="0" t="0" r="3175" b="571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24" cy="10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94FA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28CD29DE" w14:textId="77777777" w:rsidR="00077E49" w:rsidRPr="00CD0F89" w:rsidRDefault="00077E49" w:rsidP="00077E49">
      <w:pPr>
        <w:pStyle w:val="xmsonormal"/>
        <w:numPr>
          <w:ilvl w:val="0"/>
          <w:numId w:val="11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Aparece una ventana a la cual debe aceptar las condiciones</w:t>
      </w:r>
    </w:p>
    <w:p w14:paraId="61CBE477" w14:textId="77777777" w:rsidR="00077E49" w:rsidRPr="00CD0F89" w:rsidRDefault="00077E49" w:rsidP="00077E49">
      <w:pPr>
        <w:pStyle w:val="xmsonormal"/>
        <w:rPr>
          <w:rFonts w:ascii="Helvetica" w:hAnsi="Helvetica" w:cs="Helvetica"/>
          <w:color w:val="000000"/>
          <w:sz w:val="22"/>
          <w:szCs w:val="22"/>
        </w:rPr>
      </w:pPr>
    </w:p>
    <w:p w14:paraId="6608999F" w14:textId="77777777" w:rsidR="00077E49" w:rsidRPr="00CD0F89" w:rsidRDefault="00077E49" w:rsidP="00077E49">
      <w:pPr>
        <w:pStyle w:val="xmsonormal"/>
        <w:ind w:left="360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  </w:t>
      </w: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6AFB90B8" wp14:editId="7DE3EA99">
            <wp:extent cx="2784763" cy="2173988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29" cy="22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5448" w14:textId="77777777" w:rsidR="00077E49" w:rsidRPr="00CD0F89" w:rsidRDefault="00077E49" w:rsidP="00077E49">
      <w:pPr>
        <w:pStyle w:val="xmsonormal"/>
        <w:ind w:left="360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880411A" w14:textId="77777777" w:rsidR="00077E49" w:rsidRPr="00CD0F89" w:rsidRDefault="00077E49" w:rsidP="00077E49">
      <w:pPr>
        <w:pStyle w:val="xmsonormal"/>
        <w:numPr>
          <w:ilvl w:val="0"/>
          <w:numId w:val="11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Aparece una ventana donde debe indicar “configuración VPN”, ver imagen.</w:t>
      </w:r>
    </w:p>
    <w:p w14:paraId="3B4E2823" w14:textId="03972F1F" w:rsidR="00077E49" w:rsidRDefault="00077E49" w:rsidP="00077E49">
      <w:pPr>
        <w:pStyle w:val="xmsonormal"/>
        <w:jc w:val="both"/>
        <w:rPr>
          <w:rFonts w:ascii="Helvetica" w:hAnsi="Helvetica" w:cs="Helvetica"/>
          <w:color w:val="1F497D"/>
          <w:sz w:val="22"/>
          <w:szCs w:val="22"/>
        </w:rPr>
      </w:pPr>
    </w:p>
    <w:p w14:paraId="59F768AA" w14:textId="34BDD8FD" w:rsidR="00CD0F89" w:rsidRDefault="00CD0F89" w:rsidP="00077E49">
      <w:pPr>
        <w:pStyle w:val="xmsonormal"/>
        <w:jc w:val="both"/>
        <w:rPr>
          <w:rFonts w:ascii="Helvetica" w:hAnsi="Helvetica" w:cs="Helvetica"/>
          <w:color w:val="1F497D"/>
          <w:sz w:val="22"/>
          <w:szCs w:val="22"/>
        </w:rPr>
      </w:pPr>
    </w:p>
    <w:p w14:paraId="723A33A7" w14:textId="77777777" w:rsidR="00CD0F89" w:rsidRPr="00CD0F89" w:rsidRDefault="00CD0F89" w:rsidP="00077E49">
      <w:pPr>
        <w:pStyle w:val="xmsonormal"/>
        <w:jc w:val="both"/>
        <w:rPr>
          <w:rFonts w:ascii="Helvetica" w:hAnsi="Helvetica" w:cs="Helvetica"/>
          <w:color w:val="1F497D"/>
          <w:sz w:val="22"/>
          <w:szCs w:val="22"/>
        </w:rPr>
      </w:pPr>
    </w:p>
    <w:p w14:paraId="40668834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lastRenderedPageBreak/>
        <w:drawing>
          <wp:inline distT="0" distB="0" distL="0" distR="0" wp14:anchorId="2774F4E7" wp14:editId="6333E667">
            <wp:extent cx="2731325" cy="1953113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37" cy="198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F03E7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Diligencia la siguiente información en la ventana que aparece. </w:t>
      </w:r>
    </w:p>
    <w:p w14:paraId="12C57C7A" w14:textId="77777777" w:rsidR="00077E49" w:rsidRPr="00CD0F89" w:rsidRDefault="00077E49" w:rsidP="00077E49">
      <w:pPr>
        <w:pStyle w:val="xmsonormal"/>
        <w:numPr>
          <w:ilvl w:val="0"/>
          <w:numId w:val="10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Nombre de Conexión: 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>DAFP_PPAL</w:t>
      </w:r>
    </w:p>
    <w:p w14:paraId="3D4519B4" w14:textId="77777777" w:rsidR="00077E49" w:rsidRPr="00CD0F89" w:rsidRDefault="00077E49" w:rsidP="00077E49">
      <w:pPr>
        <w:pStyle w:val="xmsonormal"/>
        <w:numPr>
          <w:ilvl w:val="0"/>
          <w:numId w:val="10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Gateway Remoto: 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>170.246.113.196</w:t>
      </w:r>
    </w:p>
    <w:p w14:paraId="1EF7EFE0" w14:textId="77777777" w:rsidR="00077E49" w:rsidRPr="00CD0F89" w:rsidRDefault="00077E49" w:rsidP="00077E49">
      <w:pPr>
        <w:pStyle w:val="xmsonormal"/>
        <w:numPr>
          <w:ilvl w:val="0"/>
          <w:numId w:val="10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Puerto 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>4433</w:t>
      </w:r>
    </w:p>
    <w:p w14:paraId="28BA23EA" w14:textId="77777777" w:rsidR="00077E49" w:rsidRPr="00CD0F89" w:rsidRDefault="00077E49" w:rsidP="00077E49">
      <w:pPr>
        <w:pStyle w:val="xmsonormal"/>
        <w:ind w:left="720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800A30D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b/>
          <w:color w:val="000000"/>
          <w:sz w:val="22"/>
          <w:szCs w:val="22"/>
        </w:rPr>
        <w:t>Nota:</w:t>
      </w:r>
      <w:r w:rsidRPr="00CD0F89">
        <w:rPr>
          <w:rFonts w:ascii="Helvetica" w:hAnsi="Helvetica" w:cs="Helvetica"/>
          <w:color w:val="000000"/>
          <w:sz w:val="22"/>
          <w:szCs w:val="22"/>
        </w:rPr>
        <w:t xml:space="preserve"> Para que mantenga la configuración del puerto debe habilitar la opción de personalizar puerto. Al finalizar oprima la opción guardar.</w:t>
      </w:r>
    </w:p>
    <w:p w14:paraId="1B7BD170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81E7380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655A5B09" wp14:editId="17965EF4">
            <wp:extent cx="3297251" cy="22955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17" cy="23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F015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 </w:t>
      </w:r>
    </w:p>
    <w:p w14:paraId="53A435C3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Una vez realizada la configuración aparece una ventana donde solicita el usuario y la contraseña, en la cual debe digitar el usuario y la contraseña con que ingresa a su equipo en la oficina, una vez ingresados los datos de clic en la opción conectar, ver imagen.</w:t>
      </w:r>
    </w:p>
    <w:p w14:paraId="5DAF5567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3C083A05" wp14:editId="559A5A18">
            <wp:extent cx="2830195" cy="1809750"/>
            <wp:effectExtent l="0" t="0" r="825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76" cy="183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28E9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126A39FB" w14:textId="77777777" w:rsidR="00077E49" w:rsidRPr="00CD0F89" w:rsidRDefault="00077E49" w:rsidP="00077E49">
      <w:pPr>
        <w:pStyle w:val="xmsonormal"/>
        <w:numPr>
          <w:ilvl w:val="0"/>
          <w:numId w:val="8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Al iniciar la conexión aparece una ventana emergente a la cual debe indicar 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 xml:space="preserve">Continuar </w:t>
      </w:r>
      <w:r w:rsidRPr="00CD0F89">
        <w:rPr>
          <w:rFonts w:ascii="Helvetica" w:hAnsi="Helvetica" w:cs="Helvetica"/>
          <w:color w:val="000000"/>
          <w:sz w:val="22"/>
          <w:szCs w:val="22"/>
        </w:rPr>
        <w:t>con el fin de aceptar el certificado de seguridad.</w:t>
      </w:r>
    </w:p>
    <w:p w14:paraId="103F02AA" w14:textId="77777777" w:rsidR="00077E49" w:rsidRPr="00CD0F89" w:rsidRDefault="00077E49" w:rsidP="00077E49">
      <w:pPr>
        <w:pStyle w:val="xmsonormal"/>
        <w:ind w:left="1080"/>
        <w:rPr>
          <w:rFonts w:ascii="Helvetica" w:hAnsi="Helvetica" w:cs="Helvetica"/>
          <w:color w:val="000000"/>
          <w:sz w:val="22"/>
          <w:szCs w:val="22"/>
        </w:rPr>
      </w:pPr>
    </w:p>
    <w:p w14:paraId="5C55FB3D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706A2E50" wp14:editId="347F94C5">
            <wp:extent cx="4124325" cy="1329739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59" cy="13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37F0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 </w:t>
      </w:r>
    </w:p>
    <w:p w14:paraId="7632D7CA" w14:textId="77777777" w:rsidR="00077E49" w:rsidRPr="00CD0F89" w:rsidRDefault="00077E49" w:rsidP="00077E49">
      <w:pPr>
        <w:pStyle w:val="xmsonormal"/>
        <w:numPr>
          <w:ilvl w:val="0"/>
          <w:numId w:val="8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i/>
          <w:iCs/>
          <w:color w:val="000000"/>
          <w:sz w:val="22"/>
          <w:szCs w:val="22"/>
        </w:rPr>
        <w:t xml:space="preserve">Se establece la conexión: </w:t>
      </w:r>
    </w:p>
    <w:p w14:paraId="178D45EA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1D7B1E03" wp14:editId="4A4387DD">
            <wp:extent cx="2438142" cy="3181350"/>
            <wp:effectExtent l="0" t="0" r="63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03" cy="31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DA48" w14:textId="77777777" w:rsidR="00077E49" w:rsidRPr="00CD0F89" w:rsidRDefault="00077E49" w:rsidP="00077E49">
      <w:pPr>
        <w:pStyle w:val="xmsonormal"/>
        <w:numPr>
          <w:ilvl w:val="0"/>
          <w:numId w:val="5"/>
        </w:numPr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Conexión a su equipo de trabajo en Función Pública.</w:t>
      </w:r>
    </w:p>
    <w:p w14:paraId="5825BF71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3B2E303C" w14:textId="77777777" w:rsidR="00077E49" w:rsidRPr="00CD0F89" w:rsidRDefault="00077E49" w:rsidP="00077E49">
      <w:pPr>
        <w:pStyle w:val="Prrafodelista"/>
        <w:numPr>
          <w:ilvl w:val="0"/>
          <w:numId w:val="8"/>
        </w:numPr>
        <w:spacing w:after="160" w:line="259" w:lineRule="auto"/>
        <w:rPr>
          <w:rFonts w:ascii="Helvetica" w:hAnsi="Helvetica" w:cs="Helvetica"/>
          <w:sz w:val="22"/>
          <w:szCs w:val="22"/>
          <w:lang w:val="es-CO" w:eastAsia="es-CO"/>
        </w:rPr>
      </w:pPr>
      <w:r w:rsidRPr="00CD0F89">
        <w:rPr>
          <w:rFonts w:ascii="Helvetica" w:hAnsi="Helvetica" w:cs="Helvetica"/>
          <w:sz w:val="22"/>
          <w:szCs w:val="22"/>
          <w:lang w:val="es-CO" w:eastAsia="es-CO"/>
        </w:rPr>
        <w:t xml:space="preserve">Busque en el App Store la aplicación llamada “Microsoft </w:t>
      </w:r>
      <w:proofErr w:type="spellStart"/>
      <w:r w:rsidRPr="00CD0F89">
        <w:rPr>
          <w:rFonts w:ascii="Helvetica" w:hAnsi="Helvetica" w:cs="Helvetica"/>
          <w:sz w:val="22"/>
          <w:szCs w:val="22"/>
          <w:lang w:val="es-CO" w:eastAsia="es-CO"/>
        </w:rPr>
        <w:t>Remote</w:t>
      </w:r>
      <w:proofErr w:type="spellEnd"/>
      <w:r w:rsidRPr="00CD0F89">
        <w:rPr>
          <w:rFonts w:ascii="Helvetica" w:hAnsi="Helvetica" w:cs="Helvetica"/>
          <w:sz w:val="22"/>
          <w:szCs w:val="22"/>
          <w:lang w:val="es-CO" w:eastAsia="es-CO"/>
        </w:rPr>
        <w:t xml:space="preserve"> Desktop”, una vez ubicada de clic en la opción de obtener, ver imagen.</w:t>
      </w:r>
    </w:p>
    <w:p w14:paraId="75FD53FF" w14:textId="75B22E91" w:rsidR="00077E49" w:rsidRDefault="00077E49" w:rsidP="00077E49">
      <w:pPr>
        <w:pStyle w:val="Sinespaciado"/>
        <w:jc w:val="center"/>
        <w:rPr>
          <w:rFonts w:ascii="Helvetica" w:hAnsi="Helvetica" w:cs="Helvetica"/>
          <w:lang w:eastAsia="es-CO"/>
        </w:rPr>
      </w:pPr>
      <w:r w:rsidRPr="00CD0F89">
        <w:rPr>
          <w:rFonts w:ascii="Helvetica" w:hAnsi="Helvetica" w:cs="Helvetica"/>
          <w:noProof/>
          <w:lang w:eastAsia="es-CO"/>
        </w:rPr>
        <w:drawing>
          <wp:inline distT="0" distB="0" distL="0" distR="0" wp14:anchorId="53715967" wp14:editId="0CBF9DCC">
            <wp:extent cx="5299457" cy="1763486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65" cy="18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578D" w14:textId="2E514D18" w:rsidR="00CD0F89" w:rsidRDefault="00CD0F89" w:rsidP="00077E49">
      <w:pPr>
        <w:pStyle w:val="Sinespaciado"/>
        <w:jc w:val="center"/>
        <w:rPr>
          <w:rFonts w:ascii="Helvetica" w:hAnsi="Helvetica" w:cs="Helvetica"/>
          <w:lang w:eastAsia="es-CO"/>
        </w:rPr>
      </w:pPr>
    </w:p>
    <w:p w14:paraId="000755AF" w14:textId="77777777" w:rsidR="00CD0F89" w:rsidRPr="00CD0F89" w:rsidRDefault="00CD0F89" w:rsidP="00077E49">
      <w:pPr>
        <w:pStyle w:val="Sinespaciado"/>
        <w:jc w:val="center"/>
        <w:rPr>
          <w:rFonts w:ascii="Helvetica" w:hAnsi="Helvetica" w:cs="Helvetica"/>
          <w:lang w:eastAsia="es-CO"/>
        </w:rPr>
      </w:pPr>
    </w:p>
    <w:p w14:paraId="128C548D" w14:textId="77777777" w:rsidR="00077E49" w:rsidRPr="00CD0F89" w:rsidRDefault="00077E49" w:rsidP="00077E49">
      <w:pPr>
        <w:pStyle w:val="Sinespaciado"/>
        <w:jc w:val="center"/>
        <w:rPr>
          <w:rFonts w:ascii="Helvetica" w:hAnsi="Helvetica" w:cs="Helvetica"/>
          <w:lang w:eastAsia="es-CO"/>
        </w:rPr>
      </w:pPr>
    </w:p>
    <w:p w14:paraId="2C9462E4" w14:textId="77777777" w:rsidR="00077E49" w:rsidRPr="00CD0F89" w:rsidRDefault="00077E49" w:rsidP="00077E49">
      <w:pPr>
        <w:pStyle w:val="Prrafodelista"/>
        <w:numPr>
          <w:ilvl w:val="0"/>
          <w:numId w:val="8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De clic en la opción de Instalar, ver imagen.</w:t>
      </w:r>
    </w:p>
    <w:p w14:paraId="53A28B1C" w14:textId="77777777" w:rsidR="00077E49" w:rsidRPr="00CD0F89" w:rsidRDefault="00077E49" w:rsidP="00077E49">
      <w:pPr>
        <w:pStyle w:val="Prrafodelista"/>
        <w:ind w:left="108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DBF998D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40DE7C09" wp14:editId="32494B06">
            <wp:extent cx="3220278" cy="653389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31" cy="6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6AAC" w14:textId="77777777" w:rsidR="00077E49" w:rsidRPr="00CD0F89" w:rsidRDefault="00077E49" w:rsidP="00077E49">
      <w:pPr>
        <w:pStyle w:val="Prrafodelista"/>
        <w:numPr>
          <w:ilvl w:val="0"/>
          <w:numId w:val="8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Aparece una ventana emergente solicitando los datos de su cuenta de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iCloud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, una vez los ingrese de clic en iniciar sesión, ver imagen.</w:t>
      </w:r>
    </w:p>
    <w:p w14:paraId="72732804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6D311FF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40CFF248" wp14:editId="1A01F397">
            <wp:extent cx="2838203" cy="1161603"/>
            <wp:effectExtent l="0" t="0" r="635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38" cy="11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636E2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E544E60" w14:textId="77777777" w:rsidR="00077E49" w:rsidRPr="00CD0F89" w:rsidRDefault="00077E49" w:rsidP="00077E49">
      <w:pPr>
        <w:pStyle w:val="Prrafodelista"/>
        <w:numPr>
          <w:ilvl w:val="0"/>
          <w:numId w:val="8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Una vez iniciada la sesión iniciara la instalación del aplicativo, ver imagen.</w:t>
      </w:r>
    </w:p>
    <w:p w14:paraId="734F7D48" w14:textId="77777777" w:rsidR="00077E49" w:rsidRPr="00CD0F89" w:rsidRDefault="00077E49" w:rsidP="00077E49">
      <w:pPr>
        <w:pStyle w:val="Prrafodelista"/>
        <w:ind w:left="108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B862D24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6B632762" wp14:editId="55EADC3A">
            <wp:extent cx="3275938" cy="750573"/>
            <wp:effectExtent l="0" t="0" r="127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38" cy="7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8CD3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2ED7730" w14:textId="77777777" w:rsidR="00077E49" w:rsidRPr="00CD0F89" w:rsidRDefault="00077E49" w:rsidP="00077E49">
      <w:pPr>
        <w:pStyle w:val="Prrafodelista"/>
        <w:numPr>
          <w:ilvl w:val="0"/>
          <w:numId w:val="8"/>
        </w:num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Una vez finalice la instalación de clic en la opción de abrir, ver imagen.</w:t>
      </w:r>
    </w:p>
    <w:p w14:paraId="3B021BB8" w14:textId="77777777" w:rsidR="00077E49" w:rsidRPr="00CD0F89" w:rsidRDefault="00077E49" w:rsidP="00077E49">
      <w:pPr>
        <w:pStyle w:val="Prrafodelista"/>
        <w:ind w:left="1080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5AEE2CEC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2E0F8034" wp14:editId="23B60A48">
            <wp:extent cx="3180521" cy="714301"/>
            <wp:effectExtent l="0" t="0" r="127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1" cy="7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33B8" w14:textId="76BCCFCF" w:rsidR="00077E49" w:rsidRPr="00CD0F89" w:rsidRDefault="00077E49" w:rsidP="00077E49">
      <w:pPr>
        <w:pStyle w:val="Prrafodelista"/>
        <w:numPr>
          <w:ilvl w:val="0"/>
          <w:numId w:val="8"/>
        </w:num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Aparecen unas ventanas emergentes a la cual debe indicar “Yes” y luego “</w:t>
      </w:r>
      <w:r w:rsidR="002F43BC"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Continúe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”, ver imágenes</w:t>
      </w:r>
    </w:p>
    <w:p w14:paraId="33531FD1" w14:textId="77777777" w:rsidR="00077E49" w:rsidRPr="00CD0F89" w:rsidRDefault="00077E49" w:rsidP="00077E49">
      <w:pPr>
        <w:pStyle w:val="Prrafodelista"/>
        <w:ind w:left="1080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6F86613" w14:textId="258B4ACF" w:rsidR="00077E4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19B53943" wp14:editId="451B757A">
            <wp:extent cx="1481291" cy="1876301"/>
            <wp:effectExtent l="0" t="0" r="508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65" cy="189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  </w:t>
      </w: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535473AD" wp14:editId="46FCE04C">
            <wp:extent cx="1650670" cy="1837747"/>
            <wp:effectExtent l="0" t="0" r="698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29" cy="191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A2FD" w14:textId="3829AAA1" w:rsid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3183BB34" w14:textId="2C65F398" w:rsid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5E3EE702" w14:textId="0F9BA896" w:rsid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19F32F8" w14:textId="2CACCC67" w:rsid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C2A549F" w14:textId="77777777" w:rsidR="00CD0F89" w:rsidRP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8FE3D73" w14:textId="77777777" w:rsidR="00077E49" w:rsidRPr="00CD0F89" w:rsidRDefault="00077E49" w:rsidP="00077E49">
      <w:pPr>
        <w:pStyle w:val="Prrafodelista"/>
        <w:numPr>
          <w:ilvl w:val="0"/>
          <w:numId w:val="8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Aparecen unas ventanas emergentes solicitando permisos para que la aplicación de Microsoft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Remote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Desktop pueda acceder a su cámara y micrófono, permisos se dejan a criterio del usuario, ver imágenes. </w:t>
      </w:r>
    </w:p>
    <w:p w14:paraId="5C882DE8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F5601E8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4D0D0827" wp14:editId="07FE97FD">
            <wp:extent cx="4152900" cy="15049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1F4F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4D1973E4" wp14:editId="647FC765">
            <wp:extent cx="4143375" cy="14573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079F" w14:textId="77777777" w:rsidR="00077E49" w:rsidRPr="00CD0F89" w:rsidRDefault="00077E4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96B2426" w14:textId="77777777" w:rsidR="00077E49" w:rsidRPr="00CD0F89" w:rsidRDefault="00077E49" w:rsidP="00077E49">
      <w:pPr>
        <w:pStyle w:val="Prrafodelista"/>
        <w:numPr>
          <w:ilvl w:val="0"/>
          <w:numId w:val="8"/>
        </w:num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Aparece la ventana de configuración de Microsoft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Remote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Desktop, de clic en la opción “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Add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PC”, ver imagen.</w:t>
      </w:r>
    </w:p>
    <w:p w14:paraId="0E5680ED" w14:textId="77777777" w:rsidR="00077E49" w:rsidRPr="00CD0F89" w:rsidRDefault="00077E49" w:rsidP="00077E49">
      <w:pPr>
        <w:pStyle w:val="Prrafodelista"/>
        <w:ind w:left="1080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79CC3A3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1511582B" wp14:editId="32EE8CBC">
            <wp:extent cx="3746665" cy="3008782"/>
            <wp:effectExtent l="0" t="0" r="6350" b="127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62" cy="30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1F41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17BF008" w14:textId="77777777" w:rsidR="00077E49" w:rsidRPr="00CD0F89" w:rsidRDefault="00077E49" w:rsidP="00077E49">
      <w:pPr>
        <w:pStyle w:val="Prrafodelista"/>
        <w:numPr>
          <w:ilvl w:val="0"/>
          <w:numId w:val="8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Aparece una ventana donde debe digitar la IP local de su equipo asignado en Función Pública en PC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name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, una vez ingresada la IP de clic en ADD, Ver imagen</w:t>
      </w:r>
    </w:p>
    <w:p w14:paraId="4AB43E78" w14:textId="77777777" w:rsidR="00077E49" w:rsidRPr="00CD0F89" w:rsidRDefault="00077E49" w:rsidP="00077E49">
      <w:pPr>
        <w:pStyle w:val="Prrafodelista"/>
        <w:ind w:left="1080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FCD5A15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49BCF262" wp14:editId="2198AD6A">
            <wp:extent cx="3680323" cy="2944495"/>
            <wp:effectExtent l="0" t="0" r="0" b="825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53" cy="298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5C554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C6FD7FE" w14:textId="77777777" w:rsidR="00077E49" w:rsidRPr="00CD0F89" w:rsidRDefault="00077E49" w:rsidP="00077E49">
      <w:pPr>
        <w:pStyle w:val="Prrafodelista"/>
        <w:numPr>
          <w:ilvl w:val="0"/>
          <w:numId w:val="6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Una vez adicionada la IP de su equipo en la aplicación Microsoft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Remote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Desktop, aparece una imagen de un computador con la IP ingresada, ver imagen.</w:t>
      </w:r>
    </w:p>
    <w:p w14:paraId="19BE191F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CD678D4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7BB230A5" wp14:editId="7E011336">
            <wp:extent cx="3705225" cy="2895600"/>
            <wp:effectExtent l="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2A31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AED7717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2FE664C" w14:textId="77777777" w:rsidR="00077E49" w:rsidRPr="00CD0F89" w:rsidRDefault="00077E49" w:rsidP="00077E49">
      <w:pPr>
        <w:pStyle w:val="Prrafodelista"/>
        <w:numPr>
          <w:ilvl w:val="0"/>
          <w:numId w:val="6"/>
        </w:num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De doble clic en la IP, el sistema presentará una ventana en la cual debe ingresar su usuario y contraseña asignados por Función Pública.</w:t>
      </w:r>
    </w:p>
    <w:p w14:paraId="24A7739D" w14:textId="77777777" w:rsidR="00077E49" w:rsidRPr="00CD0F8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70B0735" w14:textId="1F28A002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>Nota: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En el campo de usuario debe colocar primero </w:t>
      </w:r>
      <w:r w:rsid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Dafp 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local</w:t>
      </w:r>
      <w:r w:rsidRPr="00CD0F89">
        <w:rPr>
          <w:rFonts w:ascii="Helvetica" w:hAnsi="Helvetica" w:cs="Helvetica"/>
          <w:sz w:val="22"/>
          <w:szCs w:val="22"/>
          <w:lang w:val="es-CO"/>
        </w:rPr>
        <w:t xml:space="preserve"> 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\usuario, ver imagen</w:t>
      </w:r>
    </w:p>
    <w:p w14:paraId="0D204670" w14:textId="07ABB1EA" w:rsidR="00077E4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0D51800" w14:textId="21B005EE" w:rsidR="00CD0F89" w:rsidRDefault="00CD0F8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8E05034" w14:textId="362F2D70" w:rsidR="00CD0F89" w:rsidRDefault="00CD0F8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AEEE832" w14:textId="24C86995" w:rsidR="00CD0F89" w:rsidRDefault="00CD0F8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37873080" w14:textId="77777777" w:rsidR="00CD0F89" w:rsidRPr="00CD0F89" w:rsidRDefault="00CD0F8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A3AE36C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0A4B06C4" wp14:editId="0DEE3322">
            <wp:extent cx="3457010" cy="152781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48" cy="15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6A92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3F8C2FB1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Una vez ingresados los datos de clic en la opción “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Continue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”.</w:t>
      </w:r>
    </w:p>
    <w:p w14:paraId="000E6C2D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Aparece una ventana emergente a la cual debe dar “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Continue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” para aceptar el certificado de seguridad, ver imagen.</w:t>
      </w:r>
    </w:p>
    <w:p w14:paraId="4458A9C7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2AB0620A" wp14:editId="4BADE516">
            <wp:extent cx="3416300" cy="894319"/>
            <wp:effectExtent l="0" t="0" r="0" b="127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84" cy="9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61050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045C8616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A partir de este momento, se establece la conexión a su equipo de trabajo ubicado en las instalaciones de Función Pública. Donde podrá ver su escritorio de trabajo y realizar las actividades que se requieran, ver imagen.</w:t>
      </w:r>
    </w:p>
    <w:p w14:paraId="6C90B63B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06ABF723" w14:textId="1895B0C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693A5375" wp14:editId="49007ADA">
            <wp:extent cx="4079174" cy="2555544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25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2622" w14:textId="77777777" w:rsidR="00CD0F89" w:rsidRDefault="00CD0F89" w:rsidP="00077E49">
      <w:pPr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</w:pPr>
    </w:p>
    <w:p w14:paraId="412E0D81" w14:textId="77777777" w:rsidR="00CD0F89" w:rsidRDefault="00CD0F89" w:rsidP="00077E49">
      <w:pPr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</w:pPr>
    </w:p>
    <w:p w14:paraId="0E34BD61" w14:textId="1303BABD" w:rsidR="00077E49" w:rsidRDefault="00077E4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>NOTA: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Si ya está descargada y/o configurada la aplicación de Microsoft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Remote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Desktop la podrá encontrar en el </w:t>
      </w:r>
      <w:proofErr w:type="spell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Finder</w:t>
      </w:r>
      <w:proofErr w:type="spellEnd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en la carpeta de aplicaciones, para ejecutarla de doble clic sobre ella, ver imagen.</w:t>
      </w:r>
    </w:p>
    <w:p w14:paraId="111FA15B" w14:textId="2BB612F6" w:rsidR="00CD0F89" w:rsidRDefault="00CD0F8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0302270F" w14:textId="5A844774" w:rsidR="00CD0F89" w:rsidRDefault="00CD0F8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FB60555" w14:textId="08B80E01" w:rsidR="00CD0F89" w:rsidRDefault="00CD0F8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7FDFA55" w14:textId="4FEA85C0" w:rsidR="00CD0F89" w:rsidRDefault="00CD0F8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319F036" w14:textId="77777777" w:rsidR="00CD0F89" w:rsidRPr="00CD0F89" w:rsidRDefault="00CD0F8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851E68A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16485E09" wp14:editId="006235F6">
            <wp:extent cx="4535805" cy="221932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85" cy="22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60DBC" w14:textId="77777777" w:rsidR="00077E49" w:rsidRPr="00CD0F89" w:rsidRDefault="00077E49" w:rsidP="00077E49">
      <w:pPr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1849915C" w14:textId="77777777" w:rsidR="00077E49" w:rsidRPr="00CD0F89" w:rsidRDefault="00077E49" w:rsidP="00077E49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>Para ingresar directamente a YAKSA a través de la VPN realice los siguientes pasos:</w:t>
      </w:r>
    </w:p>
    <w:p w14:paraId="595A2267" w14:textId="77777777" w:rsidR="00077E49" w:rsidRPr="00CD0F89" w:rsidRDefault="00077E49" w:rsidP="00077E4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1E6BB28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hAnsi="Helvetica" w:cs="Helvetica"/>
          <w:color w:val="000000"/>
          <w:sz w:val="22"/>
          <w:szCs w:val="22"/>
          <w:lang w:val="es-CO"/>
        </w:rPr>
        <w:t>Ubíquese en la barra de herramientas superior de su pantalla y ubique la opción “</w:t>
      </w:r>
      <w:r w:rsidRPr="00CD0F89">
        <w:rPr>
          <w:rFonts w:ascii="Helvetica" w:hAnsi="Helvetica" w:cs="Helvetica"/>
          <w:b/>
          <w:color w:val="000000"/>
          <w:sz w:val="22"/>
          <w:szCs w:val="22"/>
          <w:lang w:val="es-CO"/>
        </w:rPr>
        <w:t>IR</w:t>
      </w:r>
      <w:r w:rsidRPr="00CD0F89">
        <w:rPr>
          <w:rFonts w:ascii="Helvetica" w:hAnsi="Helvetica" w:cs="Helvetica"/>
          <w:color w:val="000000"/>
          <w:sz w:val="22"/>
          <w:szCs w:val="22"/>
          <w:lang w:val="es-CO"/>
        </w:rPr>
        <w:t>”, aparece una lista desplegable de clic en la opción “</w:t>
      </w:r>
      <w:r w:rsidRPr="00CD0F89">
        <w:rPr>
          <w:rFonts w:ascii="Helvetica" w:hAnsi="Helvetica" w:cs="Helvetica"/>
          <w:b/>
          <w:color w:val="000000"/>
          <w:sz w:val="22"/>
          <w:szCs w:val="22"/>
          <w:lang w:val="es-CO"/>
        </w:rPr>
        <w:t>Conectar al servidor</w:t>
      </w:r>
      <w:r w:rsidRPr="00CD0F89">
        <w:rPr>
          <w:rFonts w:ascii="Helvetica" w:hAnsi="Helvetica" w:cs="Helvetica"/>
          <w:color w:val="000000"/>
          <w:sz w:val="22"/>
          <w:szCs w:val="22"/>
          <w:lang w:val="es-CO"/>
        </w:rPr>
        <w:t>”, ver imagen.</w:t>
      </w:r>
    </w:p>
    <w:p w14:paraId="3BA6E365" w14:textId="354738BC" w:rsidR="00077E4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14BF09FE" wp14:editId="1BFE10D0">
            <wp:extent cx="3371215" cy="2800350"/>
            <wp:effectExtent l="0" t="0" r="63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48" cy="28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563C" w14:textId="4E5326D2" w:rsid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70535DB" w14:textId="77777777" w:rsidR="00CD0F89" w:rsidRPr="00CD0F89" w:rsidRDefault="00CD0F8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0C6E68E5" w14:textId="3E35A112" w:rsidR="00077E49" w:rsidRDefault="00077E49" w:rsidP="00077E49">
      <w:pPr>
        <w:pStyle w:val="xmsonormal"/>
        <w:numPr>
          <w:ilvl w:val="0"/>
          <w:numId w:val="6"/>
        </w:numPr>
        <w:jc w:val="both"/>
        <w:rPr>
          <w:rFonts w:ascii="Helvetica" w:hAnsi="Helvetica" w:cs="Helvetica"/>
          <w:color w:val="000000"/>
          <w:sz w:val="22"/>
          <w:szCs w:val="22"/>
        </w:rPr>
      </w:pPr>
      <w:r w:rsidRPr="00CD0F89">
        <w:rPr>
          <w:rFonts w:ascii="Helvetica" w:hAnsi="Helvetica" w:cs="Helvetica"/>
          <w:color w:val="000000"/>
          <w:sz w:val="22"/>
          <w:szCs w:val="22"/>
        </w:rPr>
        <w:t xml:space="preserve">Aparece la ventana de Conectarse al servidor, en este campo digite lo siguiente smb://yaksa.dafp.local, si desea agregarlo a sus conexiones </w:t>
      </w:r>
      <w:proofErr w:type="spellStart"/>
      <w:r w:rsidRPr="00CD0F89">
        <w:rPr>
          <w:rFonts w:ascii="Helvetica" w:hAnsi="Helvetica" w:cs="Helvetica"/>
          <w:color w:val="000000"/>
          <w:sz w:val="22"/>
          <w:szCs w:val="22"/>
        </w:rPr>
        <w:t>faorias</w:t>
      </w:r>
      <w:proofErr w:type="spellEnd"/>
      <w:r w:rsidRPr="00CD0F89">
        <w:rPr>
          <w:rFonts w:ascii="Helvetica" w:hAnsi="Helvetica" w:cs="Helvetica"/>
          <w:color w:val="000000"/>
          <w:sz w:val="22"/>
          <w:szCs w:val="22"/>
        </w:rPr>
        <w:t xml:space="preserve"> de clic en la opción de “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>+</w:t>
      </w:r>
      <w:r w:rsidRPr="00CD0F89">
        <w:rPr>
          <w:rFonts w:ascii="Helvetica" w:hAnsi="Helvetica" w:cs="Helvetica"/>
          <w:color w:val="000000"/>
          <w:sz w:val="22"/>
          <w:szCs w:val="22"/>
        </w:rPr>
        <w:t>”, o de lo contrario de clic en “</w:t>
      </w:r>
      <w:r w:rsidRPr="00CD0F89">
        <w:rPr>
          <w:rFonts w:ascii="Helvetica" w:hAnsi="Helvetica" w:cs="Helvetica"/>
          <w:b/>
          <w:color w:val="000000"/>
          <w:sz w:val="22"/>
          <w:szCs w:val="22"/>
        </w:rPr>
        <w:t>Conectar</w:t>
      </w:r>
      <w:r w:rsidRPr="00CD0F89">
        <w:rPr>
          <w:rFonts w:ascii="Helvetica" w:hAnsi="Helvetica" w:cs="Helvetica"/>
          <w:color w:val="000000"/>
          <w:sz w:val="22"/>
          <w:szCs w:val="22"/>
        </w:rPr>
        <w:t>”, ver imágenes.</w:t>
      </w:r>
    </w:p>
    <w:p w14:paraId="2A710496" w14:textId="0415D5E0" w:rsid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54BAA207" w14:textId="65F165DF" w:rsid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8DDFBFE" w14:textId="527F5F74" w:rsid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B7DBFF3" w14:textId="1F4DB36E" w:rsid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2E94367" w14:textId="00EEEE6F" w:rsid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693DB8FE" w14:textId="139279C3" w:rsid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7555E608" w14:textId="5A8048BF" w:rsid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673A25A" w14:textId="77777777" w:rsidR="00CD0F89" w:rsidRPr="00CD0F89" w:rsidRDefault="00CD0F89" w:rsidP="00CD0F89">
      <w:pPr>
        <w:pStyle w:val="xmsonormal"/>
        <w:jc w:val="both"/>
        <w:rPr>
          <w:rFonts w:ascii="Helvetica" w:hAnsi="Helvetica" w:cs="Helvetica"/>
          <w:color w:val="000000"/>
          <w:sz w:val="22"/>
          <w:szCs w:val="22"/>
        </w:rPr>
      </w:pPr>
    </w:p>
    <w:p w14:paraId="02BACC72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0F1B8BD7" wp14:editId="2ED07645">
            <wp:extent cx="2568271" cy="1184528"/>
            <wp:effectExtent l="0" t="0" r="381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49" cy="119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</w:t>
      </w: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0E5613A1" wp14:editId="173BC3CF">
            <wp:extent cx="2598428" cy="1162741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63" cy="11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EE2E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Al dar clic en la opción conectar el sistema presentará una ventana, para conectarse ingrese su usuario y contraseña asignados por Función Pública, </w:t>
      </w:r>
    </w:p>
    <w:p w14:paraId="235B4078" w14:textId="77777777" w:rsidR="00077E49" w:rsidRPr="00CD0F8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EC4F955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>Nota: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En el campo de usuario debe colocar primero </w:t>
      </w:r>
      <w:proofErr w:type="spellStart"/>
      <w:proofErr w:type="gramStart"/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dafp.local</w:t>
      </w:r>
      <w:proofErr w:type="spellEnd"/>
      <w:proofErr w:type="gramEnd"/>
      <w:r w:rsidRPr="00CD0F89">
        <w:rPr>
          <w:rFonts w:ascii="Helvetica" w:hAnsi="Helvetica" w:cs="Helvetica"/>
          <w:sz w:val="22"/>
          <w:szCs w:val="22"/>
          <w:lang w:val="es-CO"/>
        </w:rPr>
        <w:t xml:space="preserve"> 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\usuario, ver imagen.</w:t>
      </w:r>
    </w:p>
    <w:p w14:paraId="659E257E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F113719" w14:textId="77777777" w:rsidR="00077E49" w:rsidRPr="00CD0F89" w:rsidRDefault="00077E49" w:rsidP="0008740A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6AD39824" wp14:editId="7E3FD95F">
            <wp:extent cx="3140996" cy="1745615"/>
            <wp:effectExtent l="0" t="0" r="2540" b="698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06" cy="17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C29A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0E565FC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Una vez ingresados los datos de clic en la opción “</w:t>
      </w: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>Conectar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”.</w:t>
      </w:r>
    </w:p>
    <w:p w14:paraId="2B865ECC" w14:textId="77777777" w:rsidR="00077E49" w:rsidRPr="00CD0F89" w:rsidRDefault="00077E49" w:rsidP="00077E49">
      <w:pPr>
        <w:pStyle w:val="Prrafodelista"/>
        <w:numPr>
          <w:ilvl w:val="0"/>
          <w:numId w:val="6"/>
        </w:numPr>
        <w:spacing w:after="16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Al dar clic sobre el botón Conectar el sistema presentará la ventana de yaksa, podrá ingresar a las carpetas que tenga permisos asignados, selecciónela y de clic en la opción “</w:t>
      </w: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>OK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”, ver imagen.</w:t>
      </w:r>
    </w:p>
    <w:p w14:paraId="5CEF8176" w14:textId="77777777" w:rsidR="00077E49" w:rsidRPr="00CD0F8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 xml:space="preserve"> </w:t>
      </w:r>
    </w:p>
    <w:p w14:paraId="6B468566" w14:textId="77777777" w:rsidR="00077E49" w:rsidRPr="00CD0F89" w:rsidRDefault="00077E49" w:rsidP="0008740A">
      <w:pPr>
        <w:pStyle w:val="Prrafodelista"/>
        <w:ind w:left="0"/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272AD26D" wp14:editId="22CA7CDB">
            <wp:extent cx="3491230" cy="1878278"/>
            <wp:effectExtent l="0" t="0" r="0" b="825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35" cy="1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8BB9" w14:textId="561B35BE" w:rsidR="00077E4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6CE99C07" w14:textId="2D14743B" w:rsidR="00CD0F89" w:rsidRDefault="00CD0F8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04BBD640" w14:textId="64487103" w:rsidR="00CD0F89" w:rsidRDefault="00CD0F8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A246372" w14:textId="2D80702B" w:rsidR="00CD0F89" w:rsidRDefault="00CD0F8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335BF17F" w14:textId="4182546D" w:rsidR="00CD0F89" w:rsidRDefault="00CD0F8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3FEDAE91" w14:textId="78A8D5B9" w:rsidR="00CD0F89" w:rsidRDefault="00CD0F8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001C1E29" w14:textId="51D69C3A" w:rsidR="00CD0F89" w:rsidRDefault="00CD0F8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31344E5D" w14:textId="3A6EEBEB" w:rsidR="00CD0F89" w:rsidRDefault="00CD0F8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4C5D583C" w14:textId="77777777" w:rsidR="00CD0F89" w:rsidRPr="00CD0F89" w:rsidRDefault="00CD0F8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2A9500D0" w14:textId="77777777" w:rsidR="00077E49" w:rsidRPr="00CD0F89" w:rsidRDefault="00077E49" w:rsidP="00077E49">
      <w:pPr>
        <w:pStyle w:val="Prrafodelista"/>
        <w:jc w:val="center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noProof/>
          <w:color w:val="333333"/>
          <w:sz w:val="22"/>
          <w:szCs w:val="22"/>
          <w:lang w:val="es-CO" w:eastAsia="es-CO"/>
        </w:rPr>
        <w:drawing>
          <wp:inline distT="0" distB="0" distL="0" distR="0" wp14:anchorId="5540B086" wp14:editId="468033F2">
            <wp:extent cx="4674235" cy="1990725"/>
            <wp:effectExtent l="0" t="0" r="0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199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D05C7" w14:textId="77777777" w:rsidR="00077E49" w:rsidRPr="00CD0F8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72E37171" w14:textId="77777777" w:rsidR="00077E49" w:rsidRPr="00CD0F89" w:rsidRDefault="00077E49" w:rsidP="00077E49">
      <w:pPr>
        <w:pStyle w:val="Prrafodelista"/>
        <w:ind w:left="0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color w:val="333333"/>
          <w:sz w:val="22"/>
          <w:szCs w:val="22"/>
          <w:lang w:val="es-CO" w:eastAsia="es-CO"/>
        </w:rPr>
        <w:t xml:space="preserve">NOTA: </w:t>
      </w:r>
      <w:r w:rsidRPr="00CD0F89"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  <w:t>Los permisos de ingreso a alguna carpeta de yaksa solo pueden ser solicitados y autorizados por los jefes de área y/o secretaria de cada área con previa autorización del jefe, mediante la herramienta ProactivaNet por la plantilla de carpetas compartidas.</w:t>
      </w:r>
    </w:p>
    <w:p w14:paraId="1A83E733" w14:textId="77777777" w:rsidR="00077E49" w:rsidRPr="00CD0F89" w:rsidRDefault="00077E49" w:rsidP="00077E49">
      <w:pPr>
        <w:pStyle w:val="Prrafodelista"/>
        <w:jc w:val="both"/>
        <w:rPr>
          <w:rFonts w:ascii="Helvetica" w:eastAsia="Times New Roman" w:hAnsi="Helvetica" w:cs="Helvetica"/>
          <w:color w:val="333333"/>
          <w:sz w:val="22"/>
          <w:szCs w:val="22"/>
          <w:lang w:val="es-CO" w:eastAsia="es-CO"/>
        </w:rPr>
      </w:pPr>
    </w:p>
    <w:p w14:paraId="51495FC6" w14:textId="77777777" w:rsidR="00077E49" w:rsidRPr="00CD0F89" w:rsidRDefault="00077E49" w:rsidP="00077E49">
      <w:pPr>
        <w:pStyle w:val="Prrafodelista"/>
        <w:numPr>
          <w:ilvl w:val="0"/>
          <w:numId w:val="5"/>
        </w:num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Si se presentan errores en el proceso de configuración que no están solucionados dentro del manual debe colocar el caso a la mesa de ayuda por la herramienta ProactivaNet, para lo cual siga las instrucciones:</w:t>
      </w:r>
    </w:p>
    <w:p w14:paraId="06EC1D61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2B2FBBAD" w14:textId="77777777" w:rsidR="00077E49" w:rsidRPr="00CD0F89" w:rsidRDefault="00077E49" w:rsidP="00CD0F89">
      <w:pPr>
        <w:pStyle w:val="Prrafodelista"/>
        <w:numPr>
          <w:ilvl w:val="0"/>
          <w:numId w:val="17"/>
        </w:num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 xml:space="preserve">Ingrese al link </w:t>
      </w:r>
      <w:hyperlink r:id="rId50" w:history="1">
        <w:r w:rsidRPr="00CD0F89">
          <w:rPr>
            <w:rStyle w:val="Hipervnculo"/>
            <w:rFonts w:ascii="Helvetica" w:hAnsi="Helvetica" w:cs="Helvetica"/>
            <w:sz w:val="22"/>
            <w:szCs w:val="22"/>
            <w:lang w:val="es-CO"/>
          </w:rPr>
          <w:t>http://mesadeservicio.dafp.gov.co/</w:t>
        </w:r>
      </w:hyperlink>
      <w:r w:rsidRPr="00CD0F89">
        <w:rPr>
          <w:rFonts w:ascii="Helvetica" w:hAnsi="Helvetica" w:cs="Helvetica"/>
          <w:sz w:val="22"/>
          <w:szCs w:val="22"/>
          <w:lang w:val="es-CO"/>
        </w:rPr>
        <w:t xml:space="preserve"> </w:t>
      </w:r>
    </w:p>
    <w:p w14:paraId="613FA07B" w14:textId="77777777" w:rsidR="00077E49" w:rsidRPr="00CD0F89" w:rsidRDefault="00077E49" w:rsidP="00CD0F89">
      <w:pPr>
        <w:pStyle w:val="Prrafodelista"/>
        <w:numPr>
          <w:ilvl w:val="0"/>
          <w:numId w:val="17"/>
        </w:num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Una vez en la plataforma de clic en la opción de acceso integrado Windows, ver imagen.</w:t>
      </w:r>
    </w:p>
    <w:p w14:paraId="60FC7735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5AE348F6" wp14:editId="7F96DA07">
            <wp:extent cx="4333875" cy="180022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60" cy="18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1501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5D109EA7" w14:textId="77777777" w:rsidR="00077E49" w:rsidRPr="00CD0F89" w:rsidRDefault="00077E49" w:rsidP="00CD0F89">
      <w:pPr>
        <w:pStyle w:val="Prrafodelista"/>
        <w:numPr>
          <w:ilvl w:val="0"/>
          <w:numId w:val="17"/>
        </w:num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Aparece una ventana emergente solicitando un usuario y una contraseña por favor digite los datos con los que ingresa a su equipo en Función Pública, una vez ingresados los datos de clic en la opción acceder, ver imagen</w:t>
      </w:r>
    </w:p>
    <w:p w14:paraId="61A35DF5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5358726B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408D4789" wp14:editId="146BB5E3">
            <wp:extent cx="4419600" cy="129667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52" cy="13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5ABA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0AE73B9C" w14:textId="77777777" w:rsidR="00077E49" w:rsidRPr="00CD0F8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Una vez dentro de la plataforma de clic la opción de catálogo, ver imagen</w:t>
      </w:r>
    </w:p>
    <w:p w14:paraId="63E67F54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5E899F49" wp14:editId="455AD36A">
            <wp:extent cx="4343400" cy="747356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50" cy="7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F9811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17699793" w14:textId="77777777" w:rsidR="00077E49" w:rsidRPr="00CD0F8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 xml:space="preserve">Clic en la opción de mesa de servicio primer nivel, ver imagen. </w:t>
      </w:r>
    </w:p>
    <w:p w14:paraId="48E89C3F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1EBEFF6B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7084F015" wp14:editId="10B9D5EC">
            <wp:extent cx="4438650" cy="1038183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15" cy="10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803E" w14:textId="77777777" w:rsidR="00077E49" w:rsidRPr="00CD0F8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Clic en la opción acceso remoto, ver imagen</w:t>
      </w:r>
    </w:p>
    <w:p w14:paraId="2499923B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612194AE" wp14:editId="32928CE9">
            <wp:extent cx="4494033" cy="923925"/>
            <wp:effectExtent l="0" t="0" r="190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78" cy="95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BB4C1" w14:textId="77777777" w:rsidR="00077E49" w:rsidRPr="00CD0F8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Seleccione la opción ver todas las plantillas y luego de clic en acceso remoto ver imagen.</w:t>
      </w:r>
    </w:p>
    <w:p w14:paraId="34A2295B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4C194859" w14:textId="77777777" w:rsidR="00077E49" w:rsidRPr="0008740A" w:rsidRDefault="00077E49" w:rsidP="0008740A">
      <w:pPr>
        <w:ind w:left="720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3D887D47" wp14:editId="1D38EF50">
            <wp:extent cx="4572000" cy="1101725"/>
            <wp:effectExtent l="0" t="0" r="0" b="317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00" cy="11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5255" w14:textId="183CC9BA" w:rsidR="00077E49" w:rsidRPr="0008740A" w:rsidRDefault="00077E49" w:rsidP="00461006">
      <w:pPr>
        <w:pStyle w:val="Prrafodelista"/>
        <w:numPr>
          <w:ilvl w:val="0"/>
          <w:numId w:val="17"/>
        </w:num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08740A">
        <w:rPr>
          <w:rFonts w:ascii="Helvetica" w:eastAsia="Times New Roman" w:hAnsi="Helvetica" w:cs="Helvetica"/>
          <w:sz w:val="22"/>
          <w:szCs w:val="22"/>
          <w:lang w:val="es-CO" w:eastAsia="es-CO"/>
        </w:rPr>
        <w:t>Escriba de maneras clara su requerimiento en el campo de descripción y sus datos de contacto para que el personal de mesa de ayuda pueda comunicarse con ustedes; ejemplo: “Buenas Tardes, solicito su ayuda con la configuración de la VPN y conexión al escritorio remoto de mi equipo en la Oficina, mis datos de contacto son Pepito Pérez Celular 3205684561”, ver imagen.</w:t>
      </w:r>
    </w:p>
    <w:p w14:paraId="77D82BBE" w14:textId="77777777" w:rsidR="00077E49" w:rsidRPr="00CD0F89" w:rsidRDefault="00077E49" w:rsidP="00077E49">
      <w:pPr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3B12FFF3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44F11A92" wp14:editId="7B430A6A">
            <wp:extent cx="4493895" cy="1314450"/>
            <wp:effectExtent l="0" t="0" r="190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54" cy="13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F041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769AEBCA" w14:textId="19D37423" w:rsidR="00077E4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Una vez diligenciado el cuadro de clic en la opción de guardar, ver imagen.</w:t>
      </w:r>
    </w:p>
    <w:p w14:paraId="601B2087" w14:textId="1BAC9520" w:rsidR="0008740A" w:rsidRDefault="0008740A" w:rsidP="0008740A">
      <w:pPr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46E1AA4A" w14:textId="28609605" w:rsidR="0008740A" w:rsidRDefault="0008740A" w:rsidP="0008740A">
      <w:pPr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1C6814A9" w14:textId="77777777" w:rsidR="0008740A" w:rsidRPr="0008740A" w:rsidRDefault="0008740A" w:rsidP="0008740A">
      <w:pPr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3054A017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398E6800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23D3BD56" wp14:editId="4F9C7191">
            <wp:extent cx="4514850" cy="114928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78" cy="11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4041" w14:textId="77777777" w:rsidR="00077E49" w:rsidRPr="00CD0F89" w:rsidRDefault="00077E49" w:rsidP="00CD0F89">
      <w:pPr>
        <w:pStyle w:val="Prrafodelista"/>
        <w:numPr>
          <w:ilvl w:val="0"/>
          <w:numId w:val="17"/>
        </w:numPr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Una vez de clic en la opción guardar el caso quedara radicado, donde el código es el número de caso que le fue asignado, ver imagen.</w:t>
      </w:r>
    </w:p>
    <w:p w14:paraId="0700DD3A" w14:textId="77777777" w:rsidR="00077E49" w:rsidRPr="00CD0F89" w:rsidRDefault="00077E49" w:rsidP="00077E49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4733A4DB" w14:textId="77777777" w:rsidR="00077E49" w:rsidRPr="00CD0F89" w:rsidRDefault="00077E49" w:rsidP="0008740A">
      <w:pPr>
        <w:pStyle w:val="Prrafodelista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noProof/>
          <w:lang w:val="es-CO" w:eastAsia="es-CO"/>
        </w:rPr>
        <w:drawing>
          <wp:inline distT="0" distB="0" distL="0" distR="0" wp14:anchorId="3B76CE5B" wp14:editId="1092B7E4">
            <wp:extent cx="4600575" cy="112395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3489" w14:textId="77777777" w:rsidR="00077E49" w:rsidRPr="00CD0F89" w:rsidRDefault="00077E49" w:rsidP="00077E49">
      <w:pPr>
        <w:jc w:val="center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52A142E2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sz w:val="22"/>
          <w:szCs w:val="22"/>
          <w:lang w:val="es-CO" w:eastAsia="es-CO"/>
        </w:rPr>
        <w:t xml:space="preserve">Nota N°1: </w:t>
      </w: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La comunicación por parte del personal de mesa de ayuda con el (la) funcionario(a), pasante o contratista que solicita el apoyo técnico se realizará por orden de llegada de los casos radicados por el ProactivaNet, bien sea por llamada telefónica a los números telefónicos que digito al momento de colocar el caso o vía chat por la herramienta Microsoft Teams.</w:t>
      </w:r>
    </w:p>
    <w:p w14:paraId="0F8FC8CC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1A16F4C8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sz w:val="22"/>
          <w:szCs w:val="22"/>
          <w:lang w:val="es-CO" w:eastAsia="es-CO"/>
        </w:rPr>
        <w:t xml:space="preserve">Nota N°2: </w:t>
      </w: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 xml:space="preserve">Cualquier duda por favor enviar mensaje vía “Chat” al Ingeniero </w:t>
      </w:r>
      <w:r w:rsidRPr="00CD0F89">
        <w:rPr>
          <w:rFonts w:ascii="Helvetica" w:eastAsia="Times New Roman" w:hAnsi="Helvetica" w:cs="Helvetica"/>
          <w:sz w:val="22"/>
          <w:szCs w:val="22"/>
          <w:highlight w:val="yellow"/>
          <w:lang w:val="es-CO" w:eastAsia="es-CO"/>
        </w:rPr>
        <w:t xml:space="preserve">Edwin Sánchez por la herramienta Microsoft Teams o correo electrónico a la siguiente dirección </w:t>
      </w:r>
      <w:hyperlink r:id="rId60" w:history="1">
        <w:r w:rsidRPr="00CD0F89">
          <w:rPr>
            <w:rStyle w:val="Hipervnculo"/>
            <w:rFonts w:ascii="Helvetica" w:eastAsia="Times New Roman" w:hAnsi="Helvetica" w:cs="Helvetica"/>
            <w:sz w:val="22"/>
            <w:szCs w:val="22"/>
            <w:highlight w:val="yellow"/>
            <w:lang w:val="es-CO" w:eastAsia="es-CO"/>
          </w:rPr>
          <w:t>esanchez@funcionpublica.gov.co</w:t>
        </w:r>
      </w:hyperlink>
      <w:r w:rsidRPr="00CD0F89">
        <w:rPr>
          <w:rFonts w:ascii="Helvetica" w:eastAsia="Times New Roman" w:hAnsi="Helvetica" w:cs="Helvetica"/>
          <w:sz w:val="22"/>
          <w:szCs w:val="22"/>
          <w:highlight w:val="yellow"/>
          <w:lang w:val="es-CO" w:eastAsia="es-CO"/>
        </w:rPr>
        <w:t>, informando el número de radicado; Como último recurso escribir al WhatsApp 3132435888</w:t>
      </w: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.</w:t>
      </w:r>
    </w:p>
    <w:p w14:paraId="7DB958BF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</w:p>
    <w:p w14:paraId="4A8E8B27" w14:textId="77777777" w:rsidR="00077E49" w:rsidRPr="00CD0F89" w:rsidRDefault="00077E49" w:rsidP="00077E49">
      <w:pPr>
        <w:jc w:val="both"/>
        <w:rPr>
          <w:rFonts w:ascii="Helvetica" w:eastAsia="Times New Roman" w:hAnsi="Helvetica" w:cs="Helvetica"/>
          <w:sz w:val="22"/>
          <w:szCs w:val="22"/>
          <w:lang w:val="es-CO" w:eastAsia="es-CO"/>
        </w:rPr>
      </w:pPr>
      <w:r w:rsidRPr="00CD0F89">
        <w:rPr>
          <w:rFonts w:ascii="Helvetica" w:eastAsia="Times New Roman" w:hAnsi="Helvetica" w:cs="Helvetica"/>
          <w:b/>
          <w:sz w:val="22"/>
          <w:szCs w:val="22"/>
          <w:lang w:val="es-CO" w:eastAsia="es-CO"/>
        </w:rPr>
        <w:t xml:space="preserve">Nota N°3: </w:t>
      </w:r>
      <w:r w:rsidRPr="00CD0F89">
        <w:rPr>
          <w:rFonts w:ascii="Helvetica" w:eastAsia="Times New Roman" w:hAnsi="Helvetica" w:cs="Helvetica"/>
          <w:sz w:val="22"/>
          <w:szCs w:val="22"/>
          <w:lang w:val="es-CO" w:eastAsia="es-CO"/>
        </w:rPr>
        <w:t>En ningún caso se prestará el servicio de soporte primer nivel, si no se cuenta con un número de radicación el cual es generado por la herramienta ProactivaNet.</w:t>
      </w:r>
    </w:p>
    <w:p w14:paraId="597D2312" w14:textId="77777777" w:rsidR="00077E49" w:rsidRPr="00CD0F89" w:rsidRDefault="00077E49" w:rsidP="00077E49">
      <w:pPr>
        <w:pStyle w:val="xmsonormal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30B74374" w14:textId="77777777" w:rsidR="00077E49" w:rsidRPr="00CD0F89" w:rsidRDefault="00077E49" w:rsidP="00077E49">
      <w:pPr>
        <w:rPr>
          <w:rFonts w:ascii="Helvetica" w:hAnsi="Helvetica" w:cs="Helvetica"/>
          <w:sz w:val="22"/>
          <w:szCs w:val="22"/>
          <w:lang w:val="es-CO"/>
        </w:rPr>
      </w:pPr>
    </w:p>
    <w:p w14:paraId="59E3468F" w14:textId="37C4F41D" w:rsidR="009B2BAA" w:rsidRPr="00CD0F89" w:rsidRDefault="009B2BAA" w:rsidP="00077E49">
      <w:pPr>
        <w:rPr>
          <w:rFonts w:ascii="Helvetica" w:hAnsi="Helvetica" w:cs="Helvetica"/>
          <w:sz w:val="22"/>
          <w:szCs w:val="22"/>
          <w:lang w:val="es-CO"/>
        </w:rPr>
      </w:pPr>
    </w:p>
    <w:sectPr w:rsidR="009B2BAA" w:rsidRPr="00CD0F89" w:rsidSect="00CD0F89">
      <w:headerReference w:type="default" r:id="rId61"/>
      <w:footerReference w:type="default" r:id="rId62"/>
      <w:headerReference w:type="first" r:id="rId63"/>
      <w:footerReference w:type="first" r:id="rId64"/>
      <w:pgSz w:w="12242" w:h="15842" w:code="1"/>
      <w:pgMar w:top="1417" w:right="1701" w:bottom="1417" w:left="1701" w:header="851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83C9A" w14:textId="77777777" w:rsidR="00634FB8" w:rsidRDefault="00634FB8">
      <w:r>
        <w:separator/>
      </w:r>
    </w:p>
  </w:endnote>
  <w:endnote w:type="continuationSeparator" w:id="0">
    <w:p w14:paraId="67E3B6D1" w14:textId="77777777" w:rsidR="00634FB8" w:rsidRDefault="00634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 Scholar">
    <w:charset w:val="00"/>
    <w:family w:val="auto"/>
    <w:pitch w:val="variable"/>
    <w:sig w:usb0="80000843" w:usb1="40002002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5DEB4" w14:textId="77777777" w:rsidR="004E03B4" w:rsidRDefault="004E03B4" w:rsidP="004E03B4"/>
  <w:p w14:paraId="7E2D59AE" w14:textId="7DC725BE" w:rsidR="004E03B4" w:rsidRDefault="004E03B4" w:rsidP="004E03B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D69E9">
      <w:rPr>
        <w:rStyle w:val="Nmerodepgina"/>
        <w:noProof/>
      </w:rPr>
      <w:t>16</w:t>
    </w:r>
    <w:r>
      <w:rPr>
        <w:rStyle w:val="Nmerodepgina"/>
      </w:rPr>
      <w:fldChar w:fldCharType="end"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2869"/>
      <w:gridCol w:w="3402"/>
    </w:tblGrid>
    <w:tr w:rsidR="004E03B4" w:rsidRPr="003D69E9" w14:paraId="3ECE7713" w14:textId="77777777" w:rsidTr="00CD0F89">
      <w:tc>
        <w:tcPr>
          <w:tcW w:w="2093" w:type="dxa"/>
          <w:shd w:val="clear" w:color="auto" w:fill="auto"/>
        </w:tcPr>
        <w:p w14:paraId="2CD6748E" w14:textId="77777777" w:rsidR="004E03B4" w:rsidRPr="00CD0F89" w:rsidRDefault="004E03B4" w:rsidP="004E03B4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A1874">
            <w:rPr>
              <w:rFonts w:cs="Helvetica"/>
              <w:noProof/>
              <w:sz w:val="14"/>
              <w:szCs w:val="14"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700736" behindDoc="0" locked="0" layoutInCell="1" allowOverlap="1" wp14:anchorId="11BAF1A4" wp14:editId="4BD4DCF8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-147955</wp:posOffset>
                    </wp:positionV>
                    <wp:extent cx="5638800" cy="0"/>
                    <wp:effectExtent l="0" t="0" r="25400" b="25400"/>
                    <wp:wrapNone/>
                    <wp:docPr id="392" name="Conector recto 39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8800" cy="0"/>
                            </a:xfrm>
                            <a:prstGeom prst="line">
                              <a:avLst/>
                            </a:prstGeom>
                            <a:ln w="31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72C834C" id="Conector recto 392" o:spid="_x0000_s1026" style="position:absolute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1.65pt" to="444pt,-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" strokecolor="black [3213]" strokeweight=".25pt"/>
                </w:pict>
              </mc:Fallback>
            </mc:AlternateContent>
          </w:r>
          <w:r w:rsidRPr="00CD0F89">
            <w:rPr>
              <w:rFonts w:cs="Helvetica"/>
              <w:sz w:val="14"/>
              <w:szCs w:val="14"/>
              <w:lang w:val="es-CO"/>
            </w:rPr>
            <w:t xml:space="preserve">Carrera 6 No. 12-62 </w:t>
          </w:r>
        </w:p>
        <w:p w14:paraId="3A42274E" w14:textId="77777777" w:rsidR="004E03B4" w:rsidRPr="00CD0F89" w:rsidRDefault="004E03B4" w:rsidP="004E03B4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CD0F89">
            <w:rPr>
              <w:rFonts w:cs="Helvetica"/>
              <w:sz w:val="14"/>
              <w:szCs w:val="14"/>
              <w:lang w:val="es-CO"/>
            </w:rPr>
            <w:t xml:space="preserve">Bogotá, D.C. Colombia </w:t>
          </w:r>
        </w:p>
        <w:p w14:paraId="16EAAC43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Teléfono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: 601 7395656  </w:t>
          </w:r>
        </w:p>
        <w:p w14:paraId="43DF4069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Fax: 601 7395657 </w:t>
          </w:r>
        </w:p>
        <w:p w14:paraId="66B6CD37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Código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 Postal: 111711</w:t>
          </w:r>
        </w:p>
      </w:tc>
      <w:tc>
        <w:tcPr>
          <w:tcW w:w="2869" w:type="dxa"/>
          <w:shd w:val="clear" w:color="auto" w:fill="auto"/>
        </w:tcPr>
        <w:p w14:paraId="0DEBA55A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Internet: </w:t>
          </w:r>
          <w:hyperlink r:id="rId1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www.funcionpublica.gov.co</w:t>
            </w:r>
          </w:hyperlink>
          <w:r w:rsidRPr="005A1874">
            <w:rPr>
              <w:rFonts w:cs="Helvetica"/>
              <w:sz w:val="14"/>
              <w:szCs w:val="14"/>
            </w:rPr>
            <w:t xml:space="preserve"> </w:t>
          </w:r>
        </w:p>
        <w:p w14:paraId="24333687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</w:p>
        <w:p w14:paraId="61AEF742" w14:textId="193EAC60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Email: </w:t>
          </w:r>
          <w:hyperlink r:id="rId2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eva@funcionpublica.gov.co</w:t>
            </w:r>
          </w:hyperlink>
        </w:p>
        <w:p w14:paraId="10508B40" w14:textId="77777777" w:rsidR="004E03B4" w:rsidRPr="005A1874" w:rsidRDefault="004E03B4" w:rsidP="004E03B4">
          <w:pPr>
            <w:pStyle w:val="Piedepgina"/>
            <w:rPr>
              <w:rFonts w:cs="Helvetica"/>
            </w:rPr>
          </w:pPr>
        </w:p>
      </w:tc>
      <w:tc>
        <w:tcPr>
          <w:tcW w:w="3402" w:type="dxa"/>
          <w:shd w:val="clear" w:color="auto" w:fill="auto"/>
        </w:tcPr>
        <w:p w14:paraId="4553D4B0" w14:textId="77777777" w:rsidR="00CD0F89" w:rsidRPr="00CD0F89" w:rsidRDefault="00CD0F89" w:rsidP="00CD0F89">
          <w:pPr>
            <w:tabs>
              <w:tab w:val="center" w:pos="4419"/>
              <w:tab w:val="right" w:pos="8838"/>
            </w:tabs>
            <w:jc w:val="both"/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</w:pPr>
          <w:r w:rsidRPr="00CD0F89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F Versión </w:t>
          </w:r>
          <w:proofErr w:type="spellStart"/>
          <w:r w:rsidRPr="00CD0F89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XXFecha</w:t>
          </w:r>
          <w:proofErr w:type="spellEnd"/>
          <w:r w:rsidRPr="00CD0F89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: 202X-XX-XX</w:t>
          </w:r>
        </w:p>
        <w:p w14:paraId="7CFADBC8" w14:textId="3C13408D" w:rsidR="004E03B4" w:rsidRPr="00CD0F89" w:rsidRDefault="00CD0F89" w:rsidP="00CD0F89">
          <w:pPr>
            <w:pStyle w:val="Piedepgina"/>
            <w:jc w:val="both"/>
            <w:rPr>
              <w:rFonts w:cs="Helvetica"/>
              <w:sz w:val="14"/>
              <w:szCs w:val="14"/>
              <w:lang w:val="es-CO"/>
            </w:rPr>
          </w:pPr>
          <w:r w:rsidRPr="00CD0F89">
            <w:rPr>
              <w:rFonts w:ascii="Helvetica" w:hAnsi="Helvetica"/>
              <w:color w:val="4D4D4D"/>
              <w:sz w:val="14"/>
              <w:szCs w:val="14"/>
              <w:lang w:val="es-CO"/>
            </w:rPr>
            <w:t xml:space="preserve">Si este documento se encuentra impreso no se garantiza su vigencia. </w:t>
          </w:r>
          <w:r w:rsidRPr="00CD0F89">
            <w:rPr>
              <w:rFonts w:ascii="Helvetica" w:hAnsi="Helvetica" w:cs="Helvetica"/>
              <w:color w:val="4D4D4D"/>
              <w:sz w:val="14"/>
              <w:szCs w:val="14"/>
              <w:lang w:val="es-CO"/>
            </w:rPr>
            <w:t>La versión vigente reposa en el Sistema Integrado de Planeación y Gestión (Intranet)</w:t>
          </w:r>
        </w:p>
      </w:tc>
    </w:tr>
  </w:tbl>
  <w:p w14:paraId="2CC5D853" w14:textId="47A3A230" w:rsidR="00F270B3" w:rsidRPr="00B71B35" w:rsidRDefault="00F270B3" w:rsidP="00B71B35">
    <w:pPr>
      <w:pStyle w:val="Piedepgina"/>
      <w:tabs>
        <w:tab w:val="clear" w:pos="4419"/>
        <w:tab w:val="center" w:pos="2127"/>
      </w:tabs>
      <w:rPr>
        <w:rStyle w:val="Hipervnculo"/>
        <w:rFonts w:ascii="Arial Narrow" w:hAnsi="Arial Narrow"/>
        <w:sz w:val="14"/>
        <w:szCs w:val="14"/>
        <w:lang w:val="es-CO"/>
      </w:rPr>
    </w:pPr>
  </w:p>
  <w:p w14:paraId="3D08ACB6" w14:textId="77777777" w:rsidR="00795418" w:rsidRPr="00B71B35" w:rsidRDefault="00795418" w:rsidP="00B71B35">
    <w:pPr>
      <w:pStyle w:val="Piedepgina"/>
      <w:tabs>
        <w:tab w:val="clear" w:pos="4419"/>
        <w:tab w:val="center" w:pos="2127"/>
      </w:tabs>
      <w:jc w:val="center"/>
      <w:rPr>
        <w:rFonts w:ascii="Calibri" w:hAnsi="Calibri"/>
        <w:color w:val="212121"/>
        <w:sz w:val="14"/>
        <w:szCs w:val="14"/>
        <w:lang w:val="es-C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1C790" w14:textId="77777777" w:rsidR="00D75139" w:rsidRDefault="00D75139" w:rsidP="00D75139"/>
  <w:p w14:paraId="1C11CFDB" w14:textId="178178E2" w:rsidR="00D75139" w:rsidRDefault="00D75139" w:rsidP="00D7513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D69E9">
      <w:rPr>
        <w:rStyle w:val="Nmerodepgina"/>
        <w:noProof/>
      </w:rPr>
      <w:t>1</w:t>
    </w:r>
    <w:r>
      <w:rPr>
        <w:rStyle w:val="Nmerodepgina"/>
      </w:rPr>
      <w:fldChar w:fldCharType="end"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8"/>
      <w:gridCol w:w="2835"/>
      <w:gridCol w:w="3402"/>
    </w:tblGrid>
    <w:tr w:rsidR="00D75139" w:rsidRPr="003D69E9" w14:paraId="363E7D6E" w14:textId="77777777" w:rsidTr="00CD0F89">
      <w:tc>
        <w:tcPr>
          <w:tcW w:w="2268" w:type="dxa"/>
          <w:shd w:val="clear" w:color="auto" w:fill="auto"/>
        </w:tcPr>
        <w:p w14:paraId="725FD7A7" w14:textId="77777777" w:rsidR="00D75139" w:rsidRPr="00CD0F89" w:rsidRDefault="00D75139" w:rsidP="00D75139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A1874">
            <w:rPr>
              <w:rFonts w:cs="Helvetica"/>
              <w:noProof/>
              <w:sz w:val="14"/>
              <w:szCs w:val="14"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98688" behindDoc="0" locked="0" layoutInCell="1" allowOverlap="1" wp14:anchorId="138CB089" wp14:editId="175D343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-147955</wp:posOffset>
                    </wp:positionV>
                    <wp:extent cx="5638800" cy="0"/>
                    <wp:effectExtent l="0" t="0" r="25400" b="25400"/>
                    <wp:wrapNone/>
                    <wp:docPr id="265" name="Conector recto 2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8800" cy="0"/>
                            </a:xfrm>
                            <a:prstGeom prst="line">
                              <a:avLst/>
                            </a:prstGeom>
                            <a:ln w="31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B078FF0" id="Conector recto 265" o:spid="_x0000_s1026" style="position:absolute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1.65pt" to="444pt,-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" strokecolor="black [3213]" strokeweight=".25pt"/>
                </w:pict>
              </mc:Fallback>
            </mc:AlternateContent>
          </w:r>
          <w:r w:rsidRPr="00CD0F89">
            <w:rPr>
              <w:rFonts w:cs="Helvetica"/>
              <w:sz w:val="14"/>
              <w:szCs w:val="14"/>
              <w:lang w:val="es-CO"/>
            </w:rPr>
            <w:t xml:space="preserve">Carrera 6 No. 12-62 </w:t>
          </w:r>
        </w:p>
        <w:p w14:paraId="61E10C5D" w14:textId="77777777" w:rsidR="00D75139" w:rsidRPr="00CD0F89" w:rsidRDefault="00D75139" w:rsidP="00D75139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CD0F89">
            <w:rPr>
              <w:rFonts w:cs="Helvetica"/>
              <w:sz w:val="14"/>
              <w:szCs w:val="14"/>
              <w:lang w:val="es-CO"/>
            </w:rPr>
            <w:t xml:space="preserve">Bogotá, D.C. Colombia </w:t>
          </w:r>
        </w:p>
        <w:p w14:paraId="11A43ECE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Teléfono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: 601 7395656  </w:t>
          </w:r>
        </w:p>
        <w:p w14:paraId="650A1157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Fax: 601 7395657 </w:t>
          </w:r>
        </w:p>
        <w:p w14:paraId="4E4832C3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Código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 Postal: 111711</w:t>
          </w:r>
        </w:p>
      </w:tc>
      <w:tc>
        <w:tcPr>
          <w:tcW w:w="2835" w:type="dxa"/>
          <w:shd w:val="clear" w:color="auto" w:fill="auto"/>
        </w:tcPr>
        <w:p w14:paraId="42D03BDB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Internet: </w:t>
          </w:r>
          <w:hyperlink r:id="rId1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www.funcionpublica.gov.co</w:t>
            </w:r>
          </w:hyperlink>
          <w:r w:rsidRPr="005A1874">
            <w:rPr>
              <w:rFonts w:cs="Helvetica"/>
              <w:sz w:val="14"/>
              <w:szCs w:val="14"/>
            </w:rPr>
            <w:t xml:space="preserve"> </w:t>
          </w:r>
        </w:p>
        <w:p w14:paraId="4995124E" w14:textId="77777777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</w:p>
        <w:p w14:paraId="5AC8E8C4" w14:textId="4C09EFF3" w:rsidR="00D75139" w:rsidRPr="005A1874" w:rsidRDefault="00D75139" w:rsidP="00D75139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Email: </w:t>
          </w:r>
          <w:hyperlink r:id="rId2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eva@funcionpublica.gov.co</w:t>
            </w:r>
          </w:hyperlink>
        </w:p>
        <w:p w14:paraId="689699C4" w14:textId="77777777" w:rsidR="00D75139" w:rsidRPr="005A1874" w:rsidRDefault="00D75139" w:rsidP="00D75139">
          <w:pPr>
            <w:pStyle w:val="Piedepgina"/>
            <w:rPr>
              <w:rFonts w:cs="Helvetica"/>
            </w:rPr>
          </w:pPr>
        </w:p>
      </w:tc>
      <w:tc>
        <w:tcPr>
          <w:tcW w:w="3402" w:type="dxa"/>
          <w:shd w:val="clear" w:color="auto" w:fill="auto"/>
        </w:tcPr>
        <w:p w14:paraId="7495E9FD" w14:textId="64B05427" w:rsidR="00CD0F89" w:rsidRPr="00BB1CF2" w:rsidRDefault="00CD0F89" w:rsidP="00D75139">
          <w:pPr>
            <w:pStyle w:val="Piedepgina"/>
            <w:rPr>
              <w:rFonts w:cs="Helvetica"/>
              <w:sz w:val="14"/>
              <w:szCs w:val="14"/>
            </w:rPr>
          </w:pPr>
        </w:p>
        <w:p w14:paraId="69F318E4" w14:textId="143E2316" w:rsidR="00CD0F89" w:rsidRPr="00CD0F89" w:rsidRDefault="00C15205" w:rsidP="00CD0F89">
          <w:pPr>
            <w:tabs>
              <w:tab w:val="center" w:pos="4419"/>
              <w:tab w:val="right" w:pos="8838"/>
            </w:tabs>
            <w:jc w:val="both"/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</w:pPr>
          <w:r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F Versión 02 Fecha: 2023-05-24</w:t>
          </w:r>
        </w:p>
        <w:p w14:paraId="5B994CB5" w14:textId="2E0ED77E" w:rsidR="00D75139" w:rsidRPr="00CD0F89" w:rsidRDefault="00CD0F89" w:rsidP="00CD0F89">
          <w:pPr>
            <w:jc w:val="both"/>
            <w:rPr>
              <w:lang w:val="es-CO"/>
            </w:rPr>
          </w:pPr>
          <w:r w:rsidRPr="00CD0F89">
            <w:rPr>
              <w:rFonts w:ascii="Helvetica" w:hAnsi="Helvetica"/>
              <w:color w:val="4D4D4D"/>
              <w:sz w:val="14"/>
              <w:szCs w:val="14"/>
              <w:lang w:val="es-CO"/>
            </w:rPr>
            <w:t xml:space="preserve">Si este documento se encuentra impreso no se garantiza su vigencia. </w:t>
          </w:r>
          <w:r w:rsidRPr="00CD0F89">
            <w:rPr>
              <w:rFonts w:ascii="Helvetica" w:hAnsi="Helvetica" w:cs="Helvetica"/>
              <w:color w:val="4D4D4D"/>
              <w:sz w:val="14"/>
              <w:szCs w:val="14"/>
              <w:lang w:val="es-CO"/>
            </w:rPr>
            <w:t>La versión vigente reposa en el Sistema Integrado de Planeación y Gestión (Intranet)</w:t>
          </w:r>
        </w:p>
      </w:tc>
    </w:tr>
  </w:tbl>
  <w:p w14:paraId="165EBBCE" w14:textId="1ECA0F28" w:rsidR="00D75139" w:rsidRPr="00CD0F89" w:rsidRDefault="00D75139" w:rsidP="00D75139">
    <w:pPr>
      <w:pStyle w:val="Piedepgina"/>
      <w:rPr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4E0192" w14:textId="77777777" w:rsidR="00634FB8" w:rsidRDefault="00634FB8">
      <w:r>
        <w:separator/>
      </w:r>
    </w:p>
  </w:footnote>
  <w:footnote w:type="continuationSeparator" w:id="0">
    <w:p w14:paraId="6D96C8AE" w14:textId="77777777" w:rsidR="00634FB8" w:rsidRDefault="00634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27D25" w14:textId="59AD9047" w:rsidR="007D60AF" w:rsidRDefault="00CD0F89" w:rsidP="006931F6">
    <w:pPr>
      <w:pStyle w:val="Encabezado"/>
      <w:ind w:hanging="1418"/>
      <w:jc w:val="center"/>
    </w:pPr>
    <w:r>
      <w:rPr>
        <w:rFonts w:cs="Arial Hebrew Scholar"/>
        <w:noProof/>
        <w:lang w:val="es-CO" w:eastAsia="es-CO"/>
      </w:rPr>
      <w:drawing>
        <wp:anchor distT="0" distB="0" distL="114300" distR="114300" simplePos="0" relativeHeight="251693568" behindDoc="1" locked="0" layoutInCell="1" allowOverlap="1" wp14:anchorId="66B011E1" wp14:editId="162AF1E5">
          <wp:simplePos x="0" y="0"/>
          <wp:positionH relativeFrom="column">
            <wp:posOffset>4397221</wp:posOffset>
          </wp:positionH>
          <wp:positionV relativeFrom="paragraph">
            <wp:posOffset>-378460</wp:posOffset>
          </wp:positionV>
          <wp:extent cx="1314450" cy="656195"/>
          <wp:effectExtent l="0" t="0" r="0" b="0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656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rPr>
        <w:rFonts w:cs="Arial Hebrew Scholar"/>
        <w:noProof/>
        <w:lang w:val="es-CO" w:eastAsia="es-CO"/>
      </w:rPr>
      <w:drawing>
        <wp:anchor distT="0" distB="0" distL="114300" distR="114300" simplePos="0" relativeHeight="251694592" behindDoc="1" locked="0" layoutInCell="1" allowOverlap="1" wp14:anchorId="7307E55B" wp14:editId="3CCF4D89">
          <wp:simplePos x="0" y="0"/>
          <wp:positionH relativeFrom="column">
            <wp:posOffset>6</wp:posOffset>
          </wp:positionH>
          <wp:positionV relativeFrom="paragraph">
            <wp:posOffset>-285750</wp:posOffset>
          </wp:positionV>
          <wp:extent cx="1600200" cy="798833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9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1F6">
      <w:t xml:space="preserve">                       </w:t>
    </w:r>
  </w:p>
  <w:p w14:paraId="36135537" w14:textId="3DFCAB56" w:rsidR="004F5981" w:rsidRDefault="00F801AF" w:rsidP="00F801AF">
    <w:pPr>
      <w:pStyle w:val="Encabezado"/>
      <w:tabs>
        <w:tab w:val="clear" w:pos="4419"/>
        <w:tab w:val="clear" w:pos="8838"/>
        <w:tab w:val="left" w:pos="2955"/>
      </w:tabs>
      <w:ind w:hanging="1418"/>
    </w:pPr>
    <w:r>
      <w:t xml:space="preserve"> 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1EA5C" w14:textId="46859EBE" w:rsidR="00894297" w:rsidRDefault="00CD0F89" w:rsidP="007D60AF">
    <w:pPr>
      <w:pStyle w:val="Encabezado"/>
      <w:ind w:hanging="1418"/>
      <w:jc w:val="center"/>
    </w:pPr>
    <w:r>
      <w:rPr>
        <w:rFonts w:cs="Arial Hebrew Scholar"/>
        <w:noProof/>
        <w:lang w:val="es-CO" w:eastAsia="es-CO"/>
      </w:rPr>
      <w:drawing>
        <wp:anchor distT="0" distB="0" distL="114300" distR="114300" simplePos="0" relativeHeight="251689472" behindDoc="1" locked="0" layoutInCell="1" allowOverlap="1" wp14:anchorId="00FB727E" wp14:editId="1456BADF">
          <wp:simplePos x="0" y="0"/>
          <wp:positionH relativeFrom="column">
            <wp:posOffset>4577715</wp:posOffset>
          </wp:positionH>
          <wp:positionV relativeFrom="paragraph">
            <wp:posOffset>-302260</wp:posOffset>
          </wp:positionV>
          <wp:extent cx="1181100" cy="638175"/>
          <wp:effectExtent l="0" t="0" r="0" b="9525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rPr>
        <w:rFonts w:cs="Arial Hebrew Scholar"/>
        <w:noProof/>
        <w:lang w:val="es-CO" w:eastAsia="es-CO"/>
      </w:rPr>
      <w:drawing>
        <wp:anchor distT="0" distB="0" distL="114300" distR="114300" simplePos="0" relativeHeight="251691520" behindDoc="1" locked="0" layoutInCell="1" allowOverlap="1" wp14:anchorId="442946CC" wp14:editId="75DD45E6">
          <wp:simplePos x="0" y="0"/>
          <wp:positionH relativeFrom="column">
            <wp:posOffset>6</wp:posOffset>
          </wp:positionH>
          <wp:positionV relativeFrom="paragraph">
            <wp:posOffset>-285750</wp:posOffset>
          </wp:positionV>
          <wp:extent cx="1600200" cy="798833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9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t xml:space="preserve">                            </w:t>
    </w:r>
  </w:p>
  <w:p w14:paraId="444BE398" w14:textId="77777777" w:rsidR="00541B72" w:rsidRDefault="00541B72" w:rsidP="007D60AF">
    <w:pPr>
      <w:pStyle w:val="Encabezado"/>
      <w:ind w:hanging="141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57338"/>
    <w:multiLevelType w:val="hybridMultilevel"/>
    <w:tmpl w:val="CB6A501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CE052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8E24220"/>
    <w:multiLevelType w:val="hybridMultilevel"/>
    <w:tmpl w:val="2806D294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53F62"/>
    <w:multiLevelType w:val="hybridMultilevel"/>
    <w:tmpl w:val="7702F0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076AE"/>
    <w:multiLevelType w:val="hybridMultilevel"/>
    <w:tmpl w:val="799CE2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A3E3E"/>
    <w:multiLevelType w:val="multilevel"/>
    <w:tmpl w:val="FEDCC3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6" w15:restartNumberingAfterBreak="0">
    <w:nsid w:val="279A6FFC"/>
    <w:multiLevelType w:val="hybridMultilevel"/>
    <w:tmpl w:val="29F023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F5DA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1751EE8"/>
    <w:multiLevelType w:val="hybridMultilevel"/>
    <w:tmpl w:val="534AC3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B0B76"/>
    <w:multiLevelType w:val="hybridMultilevel"/>
    <w:tmpl w:val="D67291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14470C"/>
    <w:multiLevelType w:val="hybridMultilevel"/>
    <w:tmpl w:val="F15CE762"/>
    <w:lvl w:ilvl="0" w:tplc="115A29DA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122" w:hanging="360"/>
      </w:pPr>
    </w:lvl>
    <w:lvl w:ilvl="2" w:tplc="240A001B" w:tentative="1">
      <w:start w:val="1"/>
      <w:numFmt w:val="lowerRoman"/>
      <w:lvlText w:val="%3."/>
      <w:lvlJc w:val="right"/>
      <w:pPr>
        <w:ind w:left="1842" w:hanging="180"/>
      </w:pPr>
    </w:lvl>
    <w:lvl w:ilvl="3" w:tplc="240A000F" w:tentative="1">
      <w:start w:val="1"/>
      <w:numFmt w:val="decimal"/>
      <w:lvlText w:val="%4."/>
      <w:lvlJc w:val="left"/>
      <w:pPr>
        <w:ind w:left="2562" w:hanging="360"/>
      </w:pPr>
    </w:lvl>
    <w:lvl w:ilvl="4" w:tplc="240A0019" w:tentative="1">
      <w:start w:val="1"/>
      <w:numFmt w:val="lowerLetter"/>
      <w:lvlText w:val="%5."/>
      <w:lvlJc w:val="left"/>
      <w:pPr>
        <w:ind w:left="3282" w:hanging="360"/>
      </w:pPr>
    </w:lvl>
    <w:lvl w:ilvl="5" w:tplc="240A001B" w:tentative="1">
      <w:start w:val="1"/>
      <w:numFmt w:val="lowerRoman"/>
      <w:lvlText w:val="%6."/>
      <w:lvlJc w:val="right"/>
      <w:pPr>
        <w:ind w:left="4002" w:hanging="180"/>
      </w:pPr>
    </w:lvl>
    <w:lvl w:ilvl="6" w:tplc="240A000F" w:tentative="1">
      <w:start w:val="1"/>
      <w:numFmt w:val="decimal"/>
      <w:lvlText w:val="%7."/>
      <w:lvlJc w:val="left"/>
      <w:pPr>
        <w:ind w:left="4722" w:hanging="360"/>
      </w:pPr>
    </w:lvl>
    <w:lvl w:ilvl="7" w:tplc="240A0019" w:tentative="1">
      <w:start w:val="1"/>
      <w:numFmt w:val="lowerLetter"/>
      <w:lvlText w:val="%8."/>
      <w:lvlJc w:val="left"/>
      <w:pPr>
        <w:ind w:left="5442" w:hanging="360"/>
      </w:pPr>
    </w:lvl>
    <w:lvl w:ilvl="8" w:tplc="240A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11" w15:restartNumberingAfterBreak="0">
    <w:nsid w:val="6A9B01F7"/>
    <w:multiLevelType w:val="hybridMultilevel"/>
    <w:tmpl w:val="4D3C52B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79480D"/>
    <w:multiLevelType w:val="hybridMultilevel"/>
    <w:tmpl w:val="AEACAF8A"/>
    <w:lvl w:ilvl="0" w:tplc="516E76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70331E"/>
    <w:multiLevelType w:val="hybridMultilevel"/>
    <w:tmpl w:val="A650FF0E"/>
    <w:lvl w:ilvl="0" w:tplc="240A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4" w15:restartNumberingAfterBreak="0">
    <w:nsid w:val="74593962"/>
    <w:multiLevelType w:val="hybridMultilevel"/>
    <w:tmpl w:val="357668DC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DC5E2C"/>
    <w:multiLevelType w:val="multilevel"/>
    <w:tmpl w:val="2CF646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7EDB7EAA"/>
    <w:multiLevelType w:val="hybridMultilevel"/>
    <w:tmpl w:val="3F18CFD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12"/>
  </w:num>
  <w:num w:numId="5">
    <w:abstractNumId w:val="15"/>
  </w:num>
  <w:num w:numId="6">
    <w:abstractNumId w:val="9"/>
  </w:num>
  <w:num w:numId="7">
    <w:abstractNumId w:val="3"/>
  </w:num>
  <w:num w:numId="8">
    <w:abstractNumId w:val="11"/>
  </w:num>
  <w:num w:numId="9">
    <w:abstractNumId w:val="5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8"/>
  </w:num>
  <w:num w:numId="15">
    <w:abstractNumId w:val="6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449"/>
    <w:rsid w:val="0000713D"/>
    <w:rsid w:val="00061071"/>
    <w:rsid w:val="00077E49"/>
    <w:rsid w:val="0008740A"/>
    <w:rsid w:val="000918DB"/>
    <w:rsid w:val="000A4CC4"/>
    <w:rsid w:val="000E7990"/>
    <w:rsid w:val="001103D9"/>
    <w:rsid w:val="001154A2"/>
    <w:rsid w:val="001236CE"/>
    <w:rsid w:val="001422F4"/>
    <w:rsid w:val="00175C9E"/>
    <w:rsid w:val="00184619"/>
    <w:rsid w:val="001E3A13"/>
    <w:rsid w:val="001F72E9"/>
    <w:rsid w:val="0022597E"/>
    <w:rsid w:val="00246636"/>
    <w:rsid w:val="00263DA1"/>
    <w:rsid w:val="002723B1"/>
    <w:rsid w:val="002777D5"/>
    <w:rsid w:val="002915AB"/>
    <w:rsid w:val="00292C50"/>
    <w:rsid w:val="002A2FF4"/>
    <w:rsid w:val="002A6588"/>
    <w:rsid w:val="002E377A"/>
    <w:rsid w:val="002E7DA3"/>
    <w:rsid w:val="002F43BC"/>
    <w:rsid w:val="003015F9"/>
    <w:rsid w:val="003103E5"/>
    <w:rsid w:val="00316875"/>
    <w:rsid w:val="003229EC"/>
    <w:rsid w:val="003B6C71"/>
    <w:rsid w:val="003D69E9"/>
    <w:rsid w:val="003F2403"/>
    <w:rsid w:val="00414F70"/>
    <w:rsid w:val="004379A0"/>
    <w:rsid w:val="004523FE"/>
    <w:rsid w:val="004552A6"/>
    <w:rsid w:val="004717FB"/>
    <w:rsid w:val="00490495"/>
    <w:rsid w:val="004E03B4"/>
    <w:rsid w:val="004E7449"/>
    <w:rsid w:val="004F5981"/>
    <w:rsid w:val="004F6A69"/>
    <w:rsid w:val="0051168C"/>
    <w:rsid w:val="00512B26"/>
    <w:rsid w:val="00530012"/>
    <w:rsid w:val="00541B72"/>
    <w:rsid w:val="00544780"/>
    <w:rsid w:val="00551F86"/>
    <w:rsid w:val="005630CC"/>
    <w:rsid w:val="0058460F"/>
    <w:rsid w:val="005B0354"/>
    <w:rsid w:val="005D583F"/>
    <w:rsid w:val="005E3F3F"/>
    <w:rsid w:val="00606F1F"/>
    <w:rsid w:val="00634FB8"/>
    <w:rsid w:val="00645D09"/>
    <w:rsid w:val="00646D18"/>
    <w:rsid w:val="00687D82"/>
    <w:rsid w:val="006931F6"/>
    <w:rsid w:val="006A53FF"/>
    <w:rsid w:val="00702267"/>
    <w:rsid w:val="00705675"/>
    <w:rsid w:val="00752639"/>
    <w:rsid w:val="00755F1B"/>
    <w:rsid w:val="00774A88"/>
    <w:rsid w:val="007932BB"/>
    <w:rsid w:val="00795418"/>
    <w:rsid w:val="007A6FDC"/>
    <w:rsid w:val="007A7271"/>
    <w:rsid w:val="007B6E74"/>
    <w:rsid w:val="007D60AF"/>
    <w:rsid w:val="007F2383"/>
    <w:rsid w:val="008065B6"/>
    <w:rsid w:val="008358EF"/>
    <w:rsid w:val="0084777A"/>
    <w:rsid w:val="00852D34"/>
    <w:rsid w:val="00894297"/>
    <w:rsid w:val="00895E4D"/>
    <w:rsid w:val="008A32D0"/>
    <w:rsid w:val="008F7CA9"/>
    <w:rsid w:val="00921331"/>
    <w:rsid w:val="00934A98"/>
    <w:rsid w:val="009445E2"/>
    <w:rsid w:val="00956CC5"/>
    <w:rsid w:val="00977F2D"/>
    <w:rsid w:val="009A6797"/>
    <w:rsid w:val="009B2BAA"/>
    <w:rsid w:val="009D3D50"/>
    <w:rsid w:val="00A12087"/>
    <w:rsid w:val="00A2480C"/>
    <w:rsid w:val="00A472ED"/>
    <w:rsid w:val="00A51281"/>
    <w:rsid w:val="00A67F93"/>
    <w:rsid w:val="00A77B5C"/>
    <w:rsid w:val="00A82285"/>
    <w:rsid w:val="00A933E7"/>
    <w:rsid w:val="00AA1F78"/>
    <w:rsid w:val="00AA45A6"/>
    <w:rsid w:val="00AC5E7A"/>
    <w:rsid w:val="00B15D5E"/>
    <w:rsid w:val="00B71B35"/>
    <w:rsid w:val="00B74EE9"/>
    <w:rsid w:val="00B83D95"/>
    <w:rsid w:val="00BA1DE8"/>
    <w:rsid w:val="00BA22FF"/>
    <w:rsid w:val="00BA27FC"/>
    <w:rsid w:val="00BA49EC"/>
    <w:rsid w:val="00BA4E2F"/>
    <w:rsid w:val="00BB1CF2"/>
    <w:rsid w:val="00BB7291"/>
    <w:rsid w:val="00BC3615"/>
    <w:rsid w:val="00BF6947"/>
    <w:rsid w:val="00C0330B"/>
    <w:rsid w:val="00C15205"/>
    <w:rsid w:val="00C171D6"/>
    <w:rsid w:val="00C24130"/>
    <w:rsid w:val="00C662C3"/>
    <w:rsid w:val="00C91693"/>
    <w:rsid w:val="00CA38FC"/>
    <w:rsid w:val="00CC0F6E"/>
    <w:rsid w:val="00CD0F89"/>
    <w:rsid w:val="00CE794D"/>
    <w:rsid w:val="00D05AC4"/>
    <w:rsid w:val="00D277CD"/>
    <w:rsid w:val="00D75139"/>
    <w:rsid w:val="00D9402F"/>
    <w:rsid w:val="00DE1C05"/>
    <w:rsid w:val="00DE7B33"/>
    <w:rsid w:val="00DF3B66"/>
    <w:rsid w:val="00E05379"/>
    <w:rsid w:val="00E064EE"/>
    <w:rsid w:val="00E872D7"/>
    <w:rsid w:val="00E87649"/>
    <w:rsid w:val="00E97C57"/>
    <w:rsid w:val="00EB7195"/>
    <w:rsid w:val="00F03CEA"/>
    <w:rsid w:val="00F07202"/>
    <w:rsid w:val="00F176A4"/>
    <w:rsid w:val="00F270B3"/>
    <w:rsid w:val="00F34B65"/>
    <w:rsid w:val="00F801AF"/>
    <w:rsid w:val="00FB3B3E"/>
    <w:rsid w:val="00FB564A"/>
    <w:rsid w:val="00FC564C"/>
    <w:rsid w:val="00FD564B"/>
    <w:rsid w:val="00FD78B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34FBA2"/>
  <w15:docId w15:val="{4F3D334D-B290-4D80-B98F-AF1E4CBE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60C"/>
    <w:rPr>
      <w:sz w:val="24"/>
      <w:lang w:val="en-US" w:eastAsia="es-ES"/>
    </w:rPr>
  </w:style>
  <w:style w:type="paragraph" w:styleId="Ttulo1">
    <w:name w:val="heading 1"/>
    <w:basedOn w:val="Normal"/>
    <w:next w:val="Normal"/>
    <w:qFormat/>
    <w:rsid w:val="00CE460C"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qFormat/>
    <w:rsid w:val="00CE460C"/>
    <w:pPr>
      <w:keepNext/>
      <w:outlineLvl w:val="1"/>
    </w:pPr>
    <w:rPr>
      <w:rFonts w:ascii="Arial" w:hAnsi="Arial" w:cs="Arial"/>
      <w:b/>
      <w:bCs/>
      <w:sz w:val="22"/>
      <w:lang w:val="es-ES_tradnl"/>
    </w:rPr>
  </w:style>
  <w:style w:type="paragraph" w:styleId="Ttulo3">
    <w:name w:val="heading 3"/>
    <w:basedOn w:val="Normal"/>
    <w:next w:val="Normal"/>
    <w:qFormat/>
    <w:rsid w:val="00CE460C"/>
    <w:pPr>
      <w:keepNext/>
      <w:jc w:val="both"/>
      <w:outlineLvl w:val="2"/>
    </w:pPr>
    <w:rPr>
      <w:rFonts w:ascii="Arial" w:hAnsi="Arial" w:cs="Arial"/>
      <w:b/>
      <w:sz w:val="22"/>
      <w:lang w:val="es-ES_tradnl"/>
    </w:rPr>
  </w:style>
  <w:style w:type="paragraph" w:styleId="Ttulo4">
    <w:name w:val="heading 4"/>
    <w:basedOn w:val="Normal"/>
    <w:next w:val="Normal"/>
    <w:qFormat/>
    <w:rsid w:val="00CE460C"/>
    <w:pPr>
      <w:keepNext/>
      <w:outlineLvl w:val="3"/>
    </w:pPr>
    <w:rPr>
      <w:rFonts w:ascii="Arial" w:hAnsi="Arial" w:cs="Arial"/>
      <w:b/>
      <w:bCs/>
      <w:sz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E460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E460C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CE460C"/>
    <w:pPr>
      <w:jc w:val="both"/>
    </w:pPr>
    <w:rPr>
      <w:lang w:val="es-ES_tradnl"/>
    </w:rPr>
  </w:style>
  <w:style w:type="paragraph" w:styleId="Textoindependiente2">
    <w:name w:val="Body Text 2"/>
    <w:basedOn w:val="Normal"/>
    <w:rsid w:val="00CE460C"/>
    <w:pPr>
      <w:widowControl w:val="0"/>
      <w:jc w:val="both"/>
    </w:pPr>
    <w:rPr>
      <w:rFonts w:ascii="Arial" w:eastAsia="MS Mincho" w:hAnsi="Arial" w:cs="Arial"/>
      <w:sz w:val="22"/>
      <w:szCs w:val="24"/>
      <w:lang w:val="es-MX" w:eastAsia="es-CO"/>
    </w:rPr>
  </w:style>
  <w:style w:type="paragraph" w:styleId="Sangradetextonormal">
    <w:name w:val="Body Text Indent"/>
    <w:basedOn w:val="Normal"/>
    <w:rsid w:val="00CE460C"/>
    <w:pPr>
      <w:ind w:left="-142"/>
      <w:jc w:val="both"/>
    </w:pPr>
    <w:rPr>
      <w:rFonts w:ascii="Verdana" w:hAnsi="Verdana"/>
      <w:sz w:val="22"/>
      <w:szCs w:val="22"/>
      <w:lang w:val="es-CO"/>
    </w:rPr>
  </w:style>
  <w:style w:type="paragraph" w:styleId="Textoindependiente3">
    <w:name w:val="Body Text 3"/>
    <w:basedOn w:val="Normal"/>
    <w:rsid w:val="00CE460C"/>
    <w:pPr>
      <w:jc w:val="both"/>
    </w:pPr>
    <w:rPr>
      <w:rFonts w:ascii="Arial" w:hAnsi="Arial" w:cs="Arial"/>
      <w:sz w:val="16"/>
      <w:szCs w:val="18"/>
      <w:lang w:val="es-ES"/>
    </w:rPr>
  </w:style>
  <w:style w:type="paragraph" w:styleId="NormalWeb">
    <w:name w:val="Normal (Web)"/>
    <w:basedOn w:val="Normal"/>
    <w:uiPriority w:val="99"/>
    <w:rsid w:val="00CE460C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Mapadeldocumento">
    <w:name w:val="Document Map"/>
    <w:basedOn w:val="Normal"/>
    <w:semiHidden/>
    <w:rsid w:val="00CE460C"/>
    <w:pPr>
      <w:shd w:val="clear" w:color="auto" w:fill="000080"/>
    </w:pPr>
    <w:rPr>
      <w:rFonts w:ascii="Tahoma" w:hAnsi="Tahoma" w:cs="Tahoma"/>
    </w:rPr>
  </w:style>
  <w:style w:type="character" w:styleId="Hipervnculo">
    <w:name w:val="Hyperlink"/>
    <w:rsid w:val="00D737C4"/>
    <w:rPr>
      <w:color w:val="0000FF"/>
      <w:u w:val="single"/>
    </w:rPr>
  </w:style>
  <w:style w:type="table" w:styleId="Tablaconcuadrcula">
    <w:name w:val="Table Grid"/>
    <w:basedOn w:val="Tablanormal"/>
    <w:rsid w:val="0013307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3307A"/>
  </w:style>
  <w:style w:type="character" w:styleId="Textoennegrita">
    <w:name w:val="Strong"/>
    <w:qFormat/>
    <w:rsid w:val="00A01D76"/>
    <w:rPr>
      <w:b/>
      <w:bCs/>
    </w:rPr>
  </w:style>
  <w:style w:type="paragraph" w:customStyle="1" w:styleId="Default">
    <w:name w:val="Default"/>
    <w:rsid w:val="00630994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Textoindependiente21">
    <w:name w:val="Texto independiente 21"/>
    <w:basedOn w:val="Normal"/>
    <w:rsid w:val="004E7449"/>
    <w:pPr>
      <w:jc w:val="both"/>
    </w:pPr>
    <w:rPr>
      <w:rFonts w:ascii="Arial" w:eastAsia="Times New Roman" w:hAnsi="Arial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94297"/>
    <w:rPr>
      <w:sz w:val="24"/>
      <w:lang w:val="en-U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4297"/>
    <w:rPr>
      <w:sz w:val="24"/>
      <w:lang w:val="en-US" w:eastAsia="es-ES"/>
    </w:rPr>
  </w:style>
  <w:style w:type="paragraph" w:styleId="Prrafodelista">
    <w:name w:val="List Paragraph"/>
    <w:basedOn w:val="Normal"/>
    <w:uiPriority w:val="34"/>
    <w:qFormat/>
    <w:rsid w:val="00DE1C05"/>
    <w:pPr>
      <w:ind w:left="720"/>
      <w:contextualSpacing/>
    </w:pPr>
  </w:style>
  <w:style w:type="paragraph" w:customStyle="1" w:styleId="xmsonospacing">
    <w:name w:val="x_msonospacing"/>
    <w:basedOn w:val="Normal"/>
    <w:rsid w:val="00795418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CO" w:eastAsia="es-CO"/>
    </w:rPr>
  </w:style>
  <w:style w:type="paragraph" w:customStyle="1" w:styleId="xmsonormal">
    <w:name w:val="x_msonormal"/>
    <w:basedOn w:val="Normal"/>
    <w:uiPriority w:val="99"/>
    <w:rsid w:val="00C91693"/>
    <w:rPr>
      <w:rFonts w:ascii="Times New Roman" w:eastAsiaTheme="minorHAnsi" w:hAnsi="Times New Roman"/>
      <w:szCs w:val="24"/>
      <w:lang w:val="es-CO" w:eastAsia="es-CO"/>
    </w:rPr>
  </w:style>
  <w:style w:type="paragraph" w:styleId="Sinespaciado">
    <w:name w:val="No Spacing"/>
    <w:uiPriority w:val="1"/>
    <w:qFormat/>
    <w:rsid w:val="008A32D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://mesadeservicio.dafp.gov.co/" TargetMode="External"/><Relationship Id="rId55" Type="http://schemas.openxmlformats.org/officeDocument/2006/relationships/image" Target="media/image47.png"/><Relationship Id="rId63" Type="http://schemas.openxmlformats.org/officeDocument/2006/relationships/header" Target="header2.xml"/><Relationship Id="rId7" Type="http://schemas.openxmlformats.org/officeDocument/2006/relationships/hyperlink" Target="https://www.fortinet.com/support/product-download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hyperlink" Target="mailto:esanchez@funcionpublica.gov.co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va@funcionpublica.gov.co" TargetMode="External"/><Relationship Id="rId1" Type="http://schemas.openxmlformats.org/officeDocument/2006/relationships/hyperlink" Target="http://www.funcionpublica.gov.c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va@funcionpublica.gov.co" TargetMode="External"/><Relationship Id="rId1" Type="http://schemas.openxmlformats.org/officeDocument/2006/relationships/hyperlink" Target="http://www.funcionpublica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g"/><Relationship Id="rId1" Type="http://schemas.openxmlformats.org/officeDocument/2006/relationships/image" Target="media/image5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g"/><Relationship Id="rId1" Type="http://schemas.openxmlformats.org/officeDocument/2006/relationships/image" Target="media/image5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oreno\AppData\Roaming\Microsoft\Plantillas\PLANTILLA%20EXT.%20ORFEO%20-%20NOV.%202014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EXT. ORFEO - NOV. 2014</Template>
  <TotalTime>2</TotalTime>
  <Pages>16</Pages>
  <Words>1358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sadhagsdhagsdhagdhasgdhgdhagsf</vt:lpstr>
    </vt:vector>
  </TitlesOfParts>
  <Company>DAFP</Company>
  <LinksUpToDate>false</LinksUpToDate>
  <CharactersWithSpaces>8814</CharactersWithSpaces>
  <SharedDoc>false</SharedDoc>
  <HLinks>
    <vt:vector size="18" baseType="variant">
      <vt:variant>
        <vt:i4>6619141</vt:i4>
      </vt:variant>
      <vt:variant>
        <vt:i4>6</vt:i4>
      </vt:variant>
      <vt:variant>
        <vt:i4>0</vt:i4>
      </vt:variant>
      <vt:variant>
        <vt:i4>5</vt:i4>
      </vt:variant>
      <vt:variant>
        <vt:lpwstr>mailto:webmaster@funcionpublica.gov.co</vt:lpwstr>
      </vt:variant>
      <vt:variant>
        <vt:lpwstr/>
      </vt:variant>
      <vt:variant>
        <vt:i4>2687027</vt:i4>
      </vt:variant>
      <vt:variant>
        <vt:i4>3</vt:i4>
      </vt:variant>
      <vt:variant>
        <vt:i4>0</vt:i4>
      </vt:variant>
      <vt:variant>
        <vt:i4>5</vt:i4>
      </vt:variant>
      <vt:variant>
        <vt:lpwstr>http://www.dafp.gov.co</vt:lpwstr>
      </vt:variant>
      <vt:variant>
        <vt:lpwstr/>
      </vt:variant>
      <vt:variant>
        <vt:i4>7798810</vt:i4>
      </vt:variant>
      <vt:variant>
        <vt:i4>-1</vt:i4>
      </vt:variant>
      <vt:variant>
        <vt:i4>2052</vt:i4>
      </vt:variant>
      <vt:variant>
        <vt:i4>1</vt:i4>
      </vt:variant>
      <vt:variant>
        <vt:lpwstr>Membrete_header-01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sadhagsdhagsdhagdhasgdhgdhagsf</dc:title>
  <dc:creator>Stella Moreno Suescun</dc:creator>
  <cp:lastModifiedBy>Alisson Córdoba Fuentes</cp:lastModifiedBy>
  <cp:revision>3</cp:revision>
  <cp:lastPrinted>2023-05-23T14:38:00Z</cp:lastPrinted>
  <dcterms:created xsi:type="dcterms:W3CDTF">2023-05-31T21:26:00Z</dcterms:created>
  <dcterms:modified xsi:type="dcterms:W3CDTF">2023-05-31T21:32:00Z</dcterms:modified>
</cp:coreProperties>
</file>